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F30" w:rsidRPr="009A0941" w:rsidRDefault="00B57F30" w:rsidP="00F84905">
      <w:pPr>
        <w:jc w:val="center"/>
        <w:rPr>
          <w:rStyle w:val="Strong"/>
          <w:rFonts w:ascii="Cambria" w:hAnsi="Cambria"/>
          <w:sz w:val="20"/>
          <w:szCs w:val="20"/>
        </w:rPr>
      </w:pPr>
      <w:r w:rsidRPr="00593F2C">
        <w:rPr>
          <w:rFonts w:ascii="Cambria" w:hAnsi="Cambria"/>
          <w:noProof/>
          <w:sz w:val="20"/>
          <w:szCs w:val="20"/>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33" type="#_x0000_t75" style="width:105pt;height:52.5pt;visibility:visible">
            <v:imagedata r:id="rId7" o:title=""/>
          </v:shape>
        </w:pict>
      </w:r>
    </w:p>
    <w:p w:rsidR="00B57F30" w:rsidRPr="00780D8C" w:rsidRDefault="00B57F30" w:rsidP="001E224C">
      <w:pPr>
        <w:pStyle w:val="NormalWeb"/>
        <w:spacing w:before="0" w:beforeAutospacing="0" w:after="0" w:afterAutospacing="0"/>
        <w:jc w:val="center"/>
        <w:rPr>
          <w:rStyle w:val="Strong"/>
          <w:rFonts w:ascii="Cambria" w:hAnsi="Cambria"/>
          <w:sz w:val="18"/>
          <w:szCs w:val="18"/>
        </w:rPr>
      </w:pPr>
      <w:r w:rsidRPr="00780D8C">
        <w:rPr>
          <w:rStyle w:val="Strong"/>
          <w:rFonts w:ascii="Cambria" w:hAnsi="Cambria"/>
          <w:sz w:val="18"/>
          <w:szCs w:val="18"/>
        </w:rPr>
        <w:t xml:space="preserve">Πρόγραμμα:  Κοινωνικές Δομές Αντιμετώπισης της Φτώχειας </w:t>
      </w:r>
    </w:p>
    <w:p w:rsidR="00B57F30" w:rsidRPr="00780D8C" w:rsidRDefault="00B57F30" w:rsidP="00787F90">
      <w:pPr>
        <w:pStyle w:val="NormalWeb"/>
        <w:spacing w:before="0" w:beforeAutospacing="0" w:after="0" w:afterAutospacing="0"/>
        <w:jc w:val="center"/>
        <w:rPr>
          <w:rStyle w:val="Strong"/>
          <w:rFonts w:ascii="Cambria" w:hAnsi="Cambria"/>
          <w:sz w:val="18"/>
          <w:szCs w:val="18"/>
        </w:rPr>
      </w:pPr>
      <w:r w:rsidRPr="00780D8C">
        <w:rPr>
          <w:rStyle w:val="Strong"/>
          <w:rFonts w:ascii="Cambria" w:hAnsi="Cambria"/>
          <w:sz w:val="18"/>
          <w:szCs w:val="18"/>
        </w:rPr>
        <w:t>στο Δήμο Ιλίου   – «ΙΛΙΟΝ ΣΤΗΡΙΞΗ»</w:t>
      </w:r>
    </w:p>
    <w:p w:rsidR="00B57F30" w:rsidRPr="00780D8C" w:rsidRDefault="00B57F30" w:rsidP="00787F90">
      <w:pPr>
        <w:pStyle w:val="NormalWeb"/>
        <w:spacing w:before="0" w:beforeAutospacing="0" w:after="0" w:afterAutospacing="0"/>
        <w:jc w:val="center"/>
        <w:rPr>
          <w:rStyle w:val="Strong"/>
          <w:rFonts w:ascii="Cambria" w:hAnsi="Cambria"/>
          <w:sz w:val="18"/>
          <w:szCs w:val="18"/>
        </w:rPr>
      </w:pPr>
    </w:p>
    <w:p w:rsidR="00B57F30" w:rsidRPr="00780D8C" w:rsidRDefault="00B57F30" w:rsidP="001E224C">
      <w:pPr>
        <w:pStyle w:val="NormalWeb"/>
        <w:spacing w:before="0" w:beforeAutospacing="0" w:after="0" w:afterAutospacing="0"/>
        <w:jc w:val="center"/>
        <w:rPr>
          <w:rStyle w:val="Strong"/>
          <w:rFonts w:ascii="Cambria" w:hAnsi="Cambria"/>
          <w:sz w:val="18"/>
          <w:szCs w:val="18"/>
        </w:rPr>
      </w:pPr>
      <w:r w:rsidRPr="00780D8C">
        <w:rPr>
          <w:rStyle w:val="Strong"/>
          <w:rFonts w:ascii="Cambria" w:hAnsi="Cambria"/>
          <w:sz w:val="18"/>
          <w:szCs w:val="18"/>
        </w:rPr>
        <w:t xml:space="preserve">Αριθμ. Εγκρίσεως Υπουργείου: </w:t>
      </w:r>
      <w:r w:rsidRPr="00780D8C">
        <w:rPr>
          <w:rStyle w:val="Strong"/>
          <w:rFonts w:ascii="Cambria" w:hAnsi="Cambria"/>
          <w:sz w:val="18"/>
          <w:szCs w:val="18"/>
          <w:lang w:val="en-US"/>
        </w:rPr>
        <w:t>MIS</w:t>
      </w:r>
      <w:r w:rsidRPr="00780D8C">
        <w:rPr>
          <w:rStyle w:val="Strong"/>
          <w:rFonts w:ascii="Cambria" w:hAnsi="Cambria"/>
          <w:sz w:val="18"/>
          <w:szCs w:val="18"/>
        </w:rPr>
        <w:t xml:space="preserve"> 377341- στο Επιχειρησιακό Πρόγραμμα</w:t>
      </w:r>
    </w:p>
    <w:p w:rsidR="00B57F30" w:rsidRPr="00780D8C" w:rsidRDefault="00B57F30" w:rsidP="001E224C">
      <w:pPr>
        <w:pStyle w:val="NormalWeb"/>
        <w:spacing w:before="0" w:beforeAutospacing="0" w:after="0" w:afterAutospacing="0"/>
        <w:jc w:val="center"/>
        <w:rPr>
          <w:rFonts w:ascii="Cambria" w:hAnsi="Cambria"/>
          <w:b/>
          <w:bCs/>
          <w:sz w:val="18"/>
          <w:szCs w:val="18"/>
        </w:rPr>
      </w:pPr>
      <w:r w:rsidRPr="00780D8C">
        <w:rPr>
          <w:rStyle w:val="Strong"/>
          <w:rFonts w:ascii="Cambria" w:hAnsi="Cambria"/>
          <w:sz w:val="18"/>
          <w:szCs w:val="18"/>
        </w:rPr>
        <w:t>«Ανάπτυξη Ανθρώπινου Δυναμικού»</w:t>
      </w:r>
    </w:p>
    <w:p w:rsidR="00B57F30" w:rsidRPr="009A0941" w:rsidRDefault="00B57F30" w:rsidP="00CC4EF4">
      <w:pPr>
        <w:shd w:val="clear" w:color="auto" w:fill="FFFFFF"/>
        <w:tabs>
          <w:tab w:val="left" w:pos="6090"/>
        </w:tabs>
        <w:spacing w:after="0" w:line="240" w:lineRule="auto"/>
        <w:jc w:val="both"/>
        <w:rPr>
          <w:rFonts w:ascii="Cambria" w:hAnsi="Cambria"/>
          <w:color w:val="000000"/>
          <w:sz w:val="20"/>
          <w:szCs w:val="20"/>
        </w:rPr>
      </w:pPr>
      <w:r w:rsidRPr="009A0941">
        <w:rPr>
          <w:rFonts w:ascii="Cambria" w:hAnsi="Cambria"/>
          <w:color w:val="000000"/>
          <w:sz w:val="20"/>
          <w:szCs w:val="20"/>
        </w:rPr>
        <w:tab/>
      </w:r>
    </w:p>
    <w:p w:rsidR="00B57F30" w:rsidRPr="00034ACD" w:rsidRDefault="00B57F30" w:rsidP="00663917">
      <w:pPr>
        <w:tabs>
          <w:tab w:val="left" w:pos="3960"/>
        </w:tabs>
        <w:spacing w:after="0"/>
        <w:jc w:val="both"/>
        <w:rPr>
          <w:rFonts w:ascii="Cambria" w:hAnsi="Cambria" w:cs="Tahoma"/>
          <w:bCs/>
          <w:sz w:val="20"/>
          <w:szCs w:val="20"/>
        </w:rPr>
      </w:pPr>
      <w:r>
        <w:rPr>
          <w:rFonts w:ascii="Cambria" w:hAnsi="Cambria" w:cs="Tahoma"/>
          <w:bCs/>
          <w:sz w:val="20"/>
          <w:szCs w:val="20"/>
        </w:rPr>
        <w:t>Προς:Διευθυντές/Μαθητές/Γονείς/ Συλλόγους Γονέων,</w:t>
      </w:r>
    </w:p>
    <w:p w:rsidR="00B57F30" w:rsidRPr="00663917" w:rsidRDefault="00B57F30" w:rsidP="00663917">
      <w:pPr>
        <w:tabs>
          <w:tab w:val="left" w:pos="3960"/>
        </w:tabs>
        <w:spacing w:after="0"/>
        <w:jc w:val="both"/>
        <w:rPr>
          <w:rFonts w:ascii="Cambria" w:hAnsi="Cambria" w:cs="Tahoma"/>
          <w:bCs/>
          <w:sz w:val="20"/>
          <w:szCs w:val="20"/>
        </w:rPr>
      </w:pPr>
      <w:r w:rsidRPr="00663917">
        <w:rPr>
          <w:rFonts w:ascii="Cambria" w:hAnsi="Cambria" w:cs="Tahoma"/>
          <w:bCs/>
          <w:sz w:val="20"/>
          <w:szCs w:val="20"/>
        </w:rPr>
        <w:tab/>
      </w:r>
    </w:p>
    <w:p w:rsidR="00B57F30" w:rsidRPr="00240214" w:rsidRDefault="00B57F30" w:rsidP="00663917">
      <w:pPr>
        <w:tabs>
          <w:tab w:val="left" w:pos="3960"/>
        </w:tabs>
        <w:spacing w:after="0"/>
        <w:jc w:val="right"/>
        <w:rPr>
          <w:rFonts w:ascii="Cambria" w:hAnsi="Cambria" w:cs="Tahoma"/>
          <w:bCs/>
          <w:sz w:val="20"/>
          <w:szCs w:val="20"/>
          <w:lang w:val="en-US"/>
        </w:rPr>
      </w:pPr>
      <w:r w:rsidRPr="00663917">
        <w:rPr>
          <w:rFonts w:ascii="Cambria" w:hAnsi="Cambria" w:cs="Tahoma"/>
          <w:bCs/>
          <w:sz w:val="20"/>
          <w:szCs w:val="20"/>
        </w:rPr>
        <w:t xml:space="preserve">Ίλιον, </w:t>
      </w:r>
      <w:r>
        <w:rPr>
          <w:rFonts w:ascii="Cambria" w:hAnsi="Cambria" w:cs="Tahoma"/>
          <w:bCs/>
          <w:sz w:val="20"/>
          <w:szCs w:val="20"/>
          <w:lang w:val="en-US"/>
        </w:rPr>
        <w:t>4</w:t>
      </w:r>
      <w:r>
        <w:rPr>
          <w:rFonts w:ascii="Cambria" w:hAnsi="Cambria" w:cs="Tahoma"/>
          <w:bCs/>
          <w:sz w:val="20"/>
          <w:szCs w:val="20"/>
        </w:rPr>
        <w:t>/1/201</w:t>
      </w:r>
      <w:r>
        <w:rPr>
          <w:rFonts w:ascii="Cambria" w:hAnsi="Cambria" w:cs="Tahoma"/>
          <w:bCs/>
          <w:sz w:val="20"/>
          <w:szCs w:val="20"/>
          <w:lang w:val="en-US"/>
        </w:rPr>
        <w:t>6</w:t>
      </w:r>
    </w:p>
    <w:p w:rsidR="00B57F30" w:rsidRPr="00663917" w:rsidRDefault="00B57F30" w:rsidP="0024595E">
      <w:pPr>
        <w:spacing w:after="0"/>
        <w:jc w:val="center"/>
        <w:rPr>
          <w:rFonts w:cs="Tahoma"/>
          <w:b/>
          <w:sz w:val="20"/>
          <w:szCs w:val="20"/>
          <w:u w:val="single"/>
        </w:rPr>
      </w:pPr>
      <w:r w:rsidRPr="00663917">
        <w:rPr>
          <w:rFonts w:cs="Tahoma"/>
          <w:b/>
          <w:sz w:val="20"/>
          <w:szCs w:val="20"/>
          <w:u w:val="single"/>
        </w:rPr>
        <w:t>ΘΕΜΑ:</w:t>
      </w:r>
    </w:p>
    <w:p w:rsidR="00B57F30" w:rsidRPr="00663917" w:rsidRDefault="00B57F30" w:rsidP="0024595E">
      <w:pPr>
        <w:spacing w:after="0"/>
        <w:jc w:val="center"/>
        <w:rPr>
          <w:rFonts w:cs="Tahoma"/>
          <w:b/>
          <w:sz w:val="20"/>
          <w:szCs w:val="20"/>
        </w:rPr>
      </w:pPr>
      <w:r w:rsidRPr="00663917">
        <w:rPr>
          <w:rFonts w:cs="Tahoma"/>
          <w:b/>
          <w:sz w:val="20"/>
          <w:szCs w:val="20"/>
        </w:rPr>
        <w:t>Ευχαριστήρια επιστολή για τη δωρεά</w:t>
      </w:r>
    </w:p>
    <w:p w:rsidR="00B57F30" w:rsidRPr="00663917" w:rsidRDefault="00B57F30" w:rsidP="00663917">
      <w:pPr>
        <w:spacing w:after="0"/>
        <w:jc w:val="center"/>
        <w:rPr>
          <w:rFonts w:cs="Tahoma"/>
          <w:b/>
          <w:sz w:val="20"/>
          <w:szCs w:val="20"/>
        </w:rPr>
      </w:pPr>
      <w:r w:rsidRPr="00663917">
        <w:rPr>
          <w:rFonts w:cs="Tahoma"/>
          <w:b/>
          <w:sz w:val="20"/>
          <w:szCs w:val="20"/>
        </w:rPr>
        <w:t>προς τις «</w:t>
      </w:r>
      <w:r w:rsidRPr="00663917">
        <w:rPr>
          <w:rFonts w:cs="Tahoma"/>
          <w:b/>
          <w:bCs/>
          <w:sz w:val="20"/>
          <w:szCs w:val="20"/>
        </w:rPr>
        <w:t>Κοινωνικές Δομές Άμεσης Αντιμετώπισης της Φτώχειας</w:t>
      </w:r>
      <w:r w:rsidRPr="00663917">
        <w:rPr>
          <w:rFonts w:cs="Tahoma"/>
          <w:b/>
          <w:sz w:val="20"/>
          <w:szCs w:val="20"/>
        </w:rPr>
        <w:t>» στο  Δήμο Ιλίου</w:t>
      </w:r>
    </w:p>
    <w:p w:rsidR="00B57F30" w:rsidRPr="00663917" w:rsidRDefault="00B57F30" w:rsidP="00663917">
      <w:pPr>
        <w:spacing w:after="0"/>
        <w:jc w:val="center"/>
        <w:rPr>
          <w:rFonts w:cs="Tahoma"/>
          <w:b/>
          <w:sz w:val="20"/>
          <w:szCs w:val="20"/>
        </w:rPr>
      </w:pPr>
    </w:p>
    <w:p w:rsidR="00B57F30" w:rsidRPr="00663917" w:rsidRDefault="00B57F30" w:rsidP="00663917">
      <w:pPr>
        <w:tabs>
          <w:tab w:val="left" w:pos="3960"/>
        </w:tabs>
        <w:spacing w:after="0"/>
        <w:jc w:val="both"/>
        <w:rPr>
          <w:rStyle w:val="Strong"/>
          <w:sz w:val="20"/>
          <w:szCs w:val="20"/>
        </w:rPr>
      </w:pPr>
      <w:r>
        <w:rPr>
          <w:rStyle w:val="Strong"/>
          <w:sz w:val="20"/>
          <w:szCs w:val="20"/>
        </w:rPr>
        <w:t>Αξιότιμες κυρίες- Αξιότιμοι κύριοι</w:t>
      </w:r>
      <w:r w:rsidRPr="00663917">
        <w:rPr>
          <w:rStyle w:val="Strong"/>
          <w:sz w:val="20"/>
          <w:szCs w:val="20"/>
        </w:rPr>
        <w:t>,</w:t>
      </w:r>
    </w:p>
    <w:p w:rsidR="00B57F30" w:rsidRPr="00663917" w:rsidRDefault="00B57F30" w:rsidP="00663917">
      <w:pPr>
        <w:tabs>
          <w:tab w:val="left" w:pos="3960"/>
        </w:tabs>
        <w:spacing w:after="0"/>
        <w:jc w:val="both"/>
        <w:rPr>
          <w:rStyle w:val="Strong"/>
          <w:sz w:val="20"/>
          <w:szCs w:val="20"/>
        </w:rPr>
      </w:pPr>
    </w:p>
    <w:p w:rsidR="00B57F30" w:rsidRPr="00663917" w:rsidRDefault="00B57F30" w:rsidP="00663917">
      <w:pPr>
        <w:tabs>
          <w:tab w:val="left" w:pos="3960"/>
        </w:tabs>
        <w:jc w:val="both"/>
        <w:rPr>
          <w:rFonts w:cs="Tahoma"/>
          <w:bCs/>
          <w:sz w:val="20"/>
          <w:szCs w:val="20"/>
        </w:rPr>
      </w:pPr>
      <w:r w:rsidRPr="00663917">
        <w:rPr>
          <w:rFonts w:cs="Tahoma"/>
          <w:bCs/>
          <w:sz w:val="20"/>
          <w:szCs w:val="20"/>
        </w:rPr>
        <w:t xml:space="preserve">Με την επιστολή αυτή θα θέλαμε να </w:t>
      </w:r>
      <w:r>
        <w:rPr>
          <w:rFonts w:cs="Tahoma"/>
          <w:bCs/>
          <w:sz w:val="20"/>
          <w:szCs w:val="20"/>
        </w:rPr>
        <w:t xml:space="preserve">σας </w:t>
      </w:r>
      <w:r w:rsidRPr="00663917">
        <w:rPr>
          <w:rFonts w:cs="Tahoma"/>
          <w:bCs/>
          <w:sz w:val="20"/>
          <w:szCs w:val="20"/>
        </w:rPr>
        <w:t xml:space="preserve">ευχαριστήσουμε </w:t>
      </w:r>
      <w:r>
        <w:rPr>
          <w:rFonts w:cs="Tahoma"/>
          <w:bCs/>
          <w:sz w:val="20"/>
          <w:szCs w:val="20"/>
        </w:rPr>
        <w:t xml:space="preserve">θερμά τα σχολεία σας </w:t>
      </w:r>
      <w:r w:rsidRPr="00663917">
        <w:rPr>
          <w:rFonts w:cs="Tahoma"/>
          <w:bCs/>
          <w:sz w:val="20"/>
          <w:szCs w:val="20"/>
        </w:rPr>
        <w:t>αλλά και εσάς προσωπικά για την πρόθεσή σας να στηρίξετε εμπράκτως το Πρόγραμμα «Κοινωνικές Δομές Άμεσης Αντιμετώπισης της Φτώχειας» στο Δήμο Ιλίου που υλοποιείται από τον φορέα Κ.Σ.Δ.Ε.Ο. «ΕΔΡΑ» σε σύμπραξη με το Δήμο Ιλίου.</w:t>
      </w:r>
    </w:p>
    <w:p w:rsidR="00B57F30" w:rsidRPr="00663917" w:rsidRDefault="00B57F30" w:rsidP="00663917">
      <w:pPr>
        <w:tabs>
          <w:tab w:val="left" w:pos="3960"/>
        </w:tabs>
        <w:jc w:val="both"/>
        <w:rPr>
          <w:rFonts w:cs="Tahoma"/>
          <w:bCs/>
          <w:sz w:val="20"/>
          <w:szCs w:val="20"/>
        </w:rPr>
      </w:pPr>
      <w:r w:rsidRPr="00663917">
        <w:rPr>
          <w:rFonts w:cs="Tahoma"/>
          <w:bCs/>
          <w:sz w:val="20"/>
          <w:szCs w:val="20"/>
        </w:rPr>
        <w:t xml:space="preserve">Η συνεισφορά σας είναι εξαιρετικά σημαντική για το δύσκολο έργο μας. Ενισχύει τις δράσεις μας για τη στήριξη ευπαθών και ευάλωτων ομάδων και μας δίνει την απαραίτητη δύναμη για τη συνέχεια, εμπνέοντας παράλληλα το κίνημα του εθελοντισμού και της προσφοράς στην Ελλάδα. </w:t>
      </w:r>
    </w:p>
    <w:p w:rsidR="00B57F30" w:rsidRDefault="00B57F30" w:rsidP="00663917">
      <w:pPr>
        <w:tabs>
          <w:tab w:val="left" w:pos="3960"/>
        </w:tabs>
        <w:jc w:val="both"/>
        <w:rPr>
          <w:rFonts w:cs="Tahoma"/>
          <w:bCs/>
          <w:sz w:val="20"/>
          <w:szCs w:val="20"/>
        </w:rPr>
      </w:pPr>
      <w:r w:rsidRPr="00663917">
        <w:rPr>
          <w:rFonts w:cs="Tahoma"/>
          <w:bCs/>
          <w:sz w:val="20"/>
          <w:szCs w:val="20"/>
        </w:rPr>
        <w:t xml:space="preserve">Θα θέλαμε να σας ενημερώσουμε ότι τα προϊόντα που μας αποστέλλετε διατίθενται για την κάλυψη των αναγκών του </w:t>
      </w:r>
      <w:r w:rsidRPr="00241088">
        <w:rPr>
          <w:rFonts w:cs="Tahoma"/>
          <w:b/>
          <w:bCs/>
          <w:sz w:val="20"/>
          <w:szCs w:val="20"/>
        </w:rPr>
        <w:t>Κοινωνικού Συσσιτίου ή/και του Κοινωνικού Παντοπωλείου</w:t>
      </w:r>
      <w:r w:rsidRPr="00663917">
        <w:rPr>
          <w:rFonts w:cs="Tahoma"/>
          <w:bCs/>
          <w:sz w:val="20"/>
          <w:szCs w:val="20"/>
        </w:rPr>
        <w:t xml:space="preserve"> των δομών μας, που εξυπηρετούν κοινωνικά ευάλωτες ομάδες του Δήμου Ιλίου, όπως άστεγοι, άποροι, ανασφάλιστοι, ΑμεΑ, μονογονεϊκές οικογένειες κτλ.</w:t>
      </w:r>
    </w:p>
    <w:p w:rsidR="00B57F30" w:rsidRPr="00663917" w:rsidRDefault="00B57F30" w:rsidP="00663917">
      <w:pPr>
        <w:jc w:val="both"/>
        <w:rPr>
          <w:rFonts w:ascii="Cambria" w:hAnsi="Cambria"/>
          <w:bCs/>
          <w:color w:val="000000"/>
          <w:sz w:val="20"/>
          <w:szCs w:val="20"/>
        </w:rPr>
      </w:pPr>
      <w:r w:rsidRPr="00663917">
        <w:rPr>
          <w:rFonts w:ascii="Cambria" w:hAnsi="Cambria"/>
          <w:bCs/>
          <w:color w:val="000000"/>
          <w:sz w:val="20"/>
          <w:szCs w:val="20"/>
        </w:rPr>
        <w:t>Με εκτίμηση,</w:t>
      </w:r>
    </w:p>
    <w:tbl>
      <w:tblPr>
        <w:tblW w:w="9498" w:type="dxa"/>
        <w:tblBorders>
          <w:insideV w:val="single" w:sz="4" w:space="0" w:color="auto"/>
        </w:tblBorders>
        <w:tblLook w:val="00A0"/>
      </w:tblPr>
      <w:tblGrid>
        <w:gridCol w:w="4749"/>
        <w:gridCol w:w="4749"/>
      </w:tblGrid>
      <w:tr w:rsidR="00B57F30" w:rsidRPr="00240214" w:rsidTr="00EF3DA4">
        <w:trPr>
          <w:trHeight w:val="1799"/>
        </w:trPr>
        <w:tc>
          <w:tcPr>
            <w:tcW w:w="4749" w:type="dxa"/>
          </w:tcPr>
          <w:p w:rsidR="00B57F30" w:rsidRPr="00663917" w:rsidRDefault="00B57F30" w:rsidP="0024595E">
            <w:pPr>
              <w:spacing w:line="240" w:lineRule="auto"/>
              <w:jc w:val="both"/>
              <w:rPr>
                <w:rFonts w:ascii="Cambria" w:hAnsi="Cambria"/>
                <w:b/>
                <w:bCs/>
                <w:color w:val="000000"/>
                <w:sz w:val="20"/>
                <w:szCs w:val="20"/>
              </w:rPr>
            </w:pPr>
            <w:r>
              <w:rPr>
                <w:rFonts w:ascii="Cambria" w:hAnsi="Cambria"/>
                <w:b/>
                <w:bCs/>
                <w:color w:val="000000"/>
                <w:sz w:val="20"/>
                <w:szCs w:val="20"/>
              </w:rPr>
              <w:t>Δάφνη Γούτου</w:t>
            </w:r>
          </w:p>
          <w:p w:rsidR="00B57F30" w:rsidRPr="00663917" w:rsidRDefault="00B57F30" w:rsidP="0024595E">
            <w:pPr>
              <w:spacing w:line="240" w:lineRule="auto"/>
              <w:rPr>
                <w:rFonts w:ascii="Cambria" w:hAnsi="Cambria"/>
                <w:bCs/>
                <w:color w:val="000000"/>
                <w:sz w:val="20"/>
                <w:szCs w:val="20"/>
              </w:rPr>
            </w:pPr>
            <w:r w:rsidRPr="00663917">
              <w:rPr>
                <w:rFonts w:ascii="Cambria" w:hAnsi="Cambria"/>
                <w:bCs/>
                <w:color w:val="000000"/>
                <w:sz w:val="20"/>
                <w:szCs w:val="20"/>
              </w:rPr>
              <w:t>Κοινωνική Λειτουργός της Τράπεζα Χρόνου</w:t>
            </w:r>
          </w:p>
          <w:p w:rsidR="00B57F30" w:rsidRPr="0041768A" w:rsidRDefault="00B57F30" w:rsidP="0024595E">
            <w:pPr>
              <w:spacing w:after="0" w:line="240" w:lineRule="auto"/>
              <w:rPr>
                <w:sz w:val="20"/>
                <w:szCs w:val="20"/>
                <w:lang w:val="en-US"/>
              </w:rPr>
            </w:pPr>
            <w:r w:rsidRPr="00663917">
              <w:rPr>
                <w:rFonts w:ascii="Cambria" w:hAnsi="Cambria"/>
                <w:i/>
                <w:sz w:val="20"/>
                <w:szCs w:val="20"/>
                <w:lang w:val="en-US"/>
              </w:rPr>
              <w:t xml:space="preserve">E-mail: </w:t>
            </w:r>
            <w:hyperlink r:id="rId8" w:history="1">
              <w:r w:rsidRPr="00593F2C">
                <w:rPr>
                  <w:rStyle w:val="Hyperlink"/>
                  <w:rFonts w:ascii="Cambria" w:hAnsi="Cambria"/>
                  <w:i/>
                  <w:sz w:val="20"/>
                  <w:szCs w:val="20"/>
                  <w:lang w:val="en-US"/>
                </w:rPr>
                <w:t>trapezaxronou.ilion@gmail.com</w:t>
              </w:r>
            </w:hyperlink>
          </w:p>
          <w:p w:rsidR="00B57F30" w:rsidRPr="00663917" w:rsidRDefault="00B57F30" w:rsidP="007F3D67">
            <w:pPr>
              <w:spacing w:after="0"/>
              <w:jc w:val="both"/>
              <w:rPr>
                <w:rFonts w:ascii="Cambria" w:hAnsi="Cambria"/>
                <w:i/>
                <w:sz w:val="20"/>
                <w:szCs w:val="20"/>
              </w:rPr>
            </w:pPr>
            <w:r w:rsidRPr="00663917">
              <w:rPr>
                <w:rFonts w:ascii="Cambria" w:hAnsi="Cambria"/>
                <w:i/>
                <w:sz w:val="20"/>
                <w:szCs w:val="20"/>
              </w:rPr>
              <w:t>Τηλ.: 210 2612673</w:t>
            </w:r>
          </w:p>
          <w:p w:rsidR="00B57F30" w:rsidRPr="00663917" w:rsidRDefault="00B57F30" w:rsidP="0024595E">
            <w:pPr>
              <w:spacing w:after="0" w:line="240" w:lineRule="auto"/>
              <w:rPr>
                <w:rFonts w:ascii="Cambria" w:hAnsi="Cambria"/>
                <w:bCs/>
                <w:color w:val="000000"/>
                <w:sz w:val="20"/>
                <w:szCs w:val="20"/>
                <w:lang w:val="en-US"/>
              </w:rPr>
            </w:pPr>
          </w:p>
        </w:tc>
        <w:tc>
          <w:tcPr>
            <w:tcW w:w="4749" w:type="dxa"/>
          </w:tcPr>
          <w:p w:rsidR="00B57F30" w:rsidRPr="00663917" w:rsidRDefault="00B57F30" w:rsidP="0024595E">
            <w:pPr>
              <w:spacing w:line="240" w:lineRule="auto"/>
              <w:jc w:val="both"/>
              <w:rPr>
                <w:rFonts w:ascii="Cambria" w:hAnsi="Cambria"/>
                <w:b/>
                <w:bCs/>
                <w:color w:val="000000"/>
                <w:sz w:val="20"/>
                <w:szCs w:val="20"/>
              </w:rPr>
            </w:pPr>
            <w:r w:rsidRPr="00663917">
              <w:rPr>
                <w:rFonts w:ascii="Cambria" w:hAnsi="Cambria"/>
                <w:b/>
                <w:bCs/>
                <w:color w:val="000000"/>
                <w:sz w:val="20"/>
                <w:szCs w:val="20"/>
              </w:rPr>
              <w:t>Γκούτσιου Αριστέα</w:t>
            </w:r>
          </w:p>
          <w:p w:rsidR="00B57F30" w:rsidRPr="00663917" w:rsidRDefault="00B57F30" w:rsidP="0024595E">
            <w:pPr>
              <w:spacing w:line="240" w:lineRule="auto"/>
              <w:jc w:val="both"/>
              <w:rPr>
                <w:rFonts w:ascii="Cambria" w:hAnsi="Cambria"/>
                <w:bCs/>
                <w:color w:val="000000"/>
                <w:sz w:val="20"/>
                <w:szCs w:val="20"/>
              </w:rPr>
            </w:pPr>
            <w:r w:rsidRPr="00663917">
              <w:rPr>
                <w:rFonts w:ascii="Cambria" w:hAnsi="Cambria"/>
                <w:bCs/>
                <w:color w:val="000000"/>
                <w:sz w:val="20"/>
                <w:szCs w:val="20"/>
              </w:rPr>
              <w:t>Συντονίστρια Κοινωνικών Δομών Αντιμετώπισης της Φτώχειας στο Δήμο Ιλίου</w:t>
            </w:r>
          </w:p>
          <w:p w:rsidR="00B57F30" w:rsidRPr="00663917" w:rsidRDefault="00B57F30" w:rsidP="0024595E">
            <w:pPr>
              <w:spacing w:line="240" w:lineRule="auto"/>
              <w:rPr>
                <w:rFonts w:ascii="Cambria" w:hAnsi="Cambria"/>
                <w:sz w:val="20"/>
                <w:szCs w:val="20"/>
                <w:lang w:val="en-US"/>
              </w:rPr>
            </w:pPr>
            <w:r w:rsidRPr="00663917">
              <w:rPr>
                <w:rFonts w:ascii="Cambria Math" w:hAnsi="Cambria Math" w:cs="Cambria Math"/>
                <w:sz w:val="20"/>
                <w:szCs w:val="20"/>
                <w:lang w:val="en-US"/>
              </w:rPr>
              <w:t>​</w:t>
            </w:r>
            <w:r w:rsidRPr="00663917">
              <w:rPr>
                <w:rFonts w:ascii="Cambria" w:hAnsi="Cambria" w:cs="Tahoma"/>
                <w:sz w:val="20"/>
                <w:szCs w:val="20"/>
              </w:rPr>
              <w:t>Κιν</w:t>
            </w:r>
            <w:r w:rsidRPr="00663917">
              <w:rPr>
                <w:rFonts w:ascii="Cambria" w:hAnsi="Cambria" w:cs="Tahoma"/>
                <w:sz w:val="20"/>
                <w:szCs w:val="20"/>
                <w:lang w:val="en-US"/>
              </w:rPr>
              <w:t>.:</w:t>
            </w:r>
            <w:r w:rsidRPr="0041768A">
              <w:rPr>
                <w:rFonts w:ascii="Cambria" w:hAnsi="Cambria" w:cs="Tahoma"/>
                <w:sz w:val="20"/>
                <w:szCs w:val="20"/>
                <w:lang w:val="en-US"/>
              </w:rPr>
              <w:t xml:space="preserve"> </w:t>
            </w:r>
            <w:r w:rsidRPr="00663917">
              <w:rPr>
                <w:rFonts w:ascii="Cambria" w:hAnsi="Cambria" w:cs="Tahoma"/>
                <w:sz w:val="20"/>
                <w:szCs w:val="20"/>
                <w:lang w:val="en-US"/>
              </w:rPr>
              <w:t>6946 277753</w:t>
            </w:r>
          </w:p>
          <w:p w:rsidR="00B57F30" w:rsidRPr="00663917" w:rsidRDefault="00B57F30" w:rsidP="0024595E">
            <w:pPr>
              <w:spacing w:line="240" w:lineRule="auto"/>
              <w:rPr>
                <w:rFonts w:ascii="Cambria" w:hAnsi="Cambria"/>
                <w:bCs/>
                <w:color w:val="000000"/>
                <w:sz w:val="20"/>
                <w:szCs w:val="20"/>
                <w:lang w:val="en-US"/>
              </w:rPr>
            </w:pPr>
            <w:r w:rsidRPr="00663917">
              <w:rPr>
                <w:rFonts w:ascii="Cambria" w:hAnsi="Cambria" w:cs="Tahoma"/>
                <w:sz w:val="20"/>
                <w:szCs w:val="20"/>
                <w:lang w:val="en-US"/>
              </w:rPr>
              <w:t xml:space="preserve">E-mail: </w:t>
            </w:r>
            <w:hyperlink r:id="rId9" w:tgtFrame="_blank" w:history="1">
              <w:r w:rsidRPr="00593F2C">
                <w:rPr>
                  <w:rStyle w:val="Hyperlink"/>
                  <w:rFonts w:ascii="Cambria" w:hAnsi="Cambria" w:cs="Tahoma"/>
                  <w:sz w:val="20"/>
                  <w:szCs w:val="20"/>
                  <w:lang w:val="en-US"/>
                </w:rPr>
                <w:t>ftoxia.edra.ilion@gmail.com</w:t>
              </w:r>
            </w:hyperlink>
          </w:p>
        </w:tc>
      </w:tr>
    </w:tbl>
    <w:p w:rsidR="00B57F30" w:rsidRPr="0041768A" w:rsidRDefault="00B57F30" w:rsidP="00663917">
      <w:pPr>
        <w:spacing w:after="0"/>
        <w:jc w:val="both"/>
        <w:rPr>
          <w:rFonts w:ascii="Cambria" w:hAnsi="Cambria"/>
          <w:sz w:val="20"/>
          <w:szCs w:val="20"/>
          <w:u w:val="single"/>
          <w:lang w:val="en-US"/>
        </w:rPr>
      </w:pPr>
    </w:p>
    <w:p w:rsidR="00B57F30" w:rsidRPr="00663917" w:rsidRDefault="00B57F30" w:rsidP="00663917">
      <w:pPr>
        <w:spacing w:after="0"/>
        <w:jc w:val="both"/>
        <w:rPr>
          <w:rFonts w:ascii="Cambria" w:hAnsi="Cambria"/>
          <w:sz w:val="20"/>
          <w:szCs w:val="20"/>
          <w:u w:val="single"/>
        </w:rPr>
      </w:pPr>
      <w:r w:rsidRPr="00663917">
        <w:rPr>
          <w:rFonts w:ascii="Cambria" w:hAnsi="Cambria"/>
          <w:sz w:val="20"/>
          <w:szCs w:val="20"/>
          <w:u w:val="single"/>
        </w:rPr>
        <w:t>Στοιχεία Επικοινωνίας</w:t>
      </w:r>
    </w:p>
    <w:p w:rsidR="00B57F30" w:rsidRPr="00663917" w:rsidRDefault="00B57F30" w:rsidP="00663917">
      <w:pPr>
        <w:spacing w:after="0"/>
        <w:jc w:val="both"/>
        <w:rPr>
          <w:rFonts w:ascii="Cambria" w:hAnsi="Cambria"/>
          <w:i/>
          <w:sz w:val="20"/>
          <w:szCs w:val="20"/>
        </w:rPr>
      </w:pPr>
      <w:r w:rsidRPr="00663917">
        <w:rPr>
          <w:rFonts w:ascii="Cambria" w:hAnsi="Cambria"/>
          <w:i/>
          <w:sz w:val="20"/>
          <w:szCs w:val="20"/>
        </w:rPr>
        <w:t>Κάλχου 64 &amp; Ικάρου 28, 13122 Ίλιον</w:t>
      </w:r>
    </w:p>
    <w:p w:rsidR="00B57F30" w:rsidRPr="00240214" w:rsidRDefault="00B57F30" w:rsidP="00663917">
      <w:pPr>
        <w:tabs>
          <w:tab w:val="left" w:pos="5370"/>
        </w:tabs>
        <w:spacing w:after="0"/>
        <w:rPr>
          <w:rFonts w:ascii="Cambria" w:hAnsi="Cambria"/>
          <w:sz w:val="20"/>
          <w:szCs w:val="20"/>
        </w:rPr>
      </w:pPr>
      <w:r w:rsidRPr="00663917">
        <w:rPr>
          <w:rFonts w:ascii="Cambria" w:hAnsi="Cambria"/>
          <w:i/>
          <w:sz w:val="20"/>
          <w:szCs w:val="20"/>
          <w:lang w:val="en-US"/>
        </w:rPr>
        <w:t>Url</w:t>
      </w:r>
      <w:r w:rsidRPr="00240214">
        <w:rPr>
          <w:rFonts w:ascii="Cambria" w:hAnsi="Cambria"/>
          <w:i/>
          <w:sz w:val="20"/>
          <w:szCs w:val="20"/>
        </w:rPr>
        <w:t xml:space="preserve">: </w:t>
      </w:r>
      <w:hyperlink r:id="rId10" w:tgtFrame="_blank" w:history="1">
        <w:r w:rsidRPr="00663917">
          <w:rPr>
            <w:rStyle w:val="Hyperlink"/>
            <w:rFonts w:ascii="Cambria" w:hAnsi="Cambria"/>
            <w:i/>
            <w:sz w:val="20"/>
            <w:szCs w:val="20"/>
            <w:lang w:val="en-US"/>
          </w:rPr>
          <w:t>www</w:t>
        </w:r>
        <w:r w:rsidRPr="00240214">
          <w:rPr>
            <w:rStyle w:val="Hyperlink"/>
            <w:rFonts w:ascii="Cambria" w:hAnsi="Cambria"/>
            <w:i/>
            <w:sz w:val="20"/>
            <w:szCs w:val="20"/>
          </w:rPr>
          <w:t>.</w:t>
        </w:r>
        <w:r w:rsidRPr="00663917">
          <w:rPr>
            <w:rStyle w:val="Hyperlink"/>
            <w:rFonts w:ascii="Cambria" w:hAnsi="Cambria"/>
            <w:i/>
            <w:sz w:val="20"/>
            <w:szCs w:val="20"/>
            <w:lang w:val="en-US"/>
          </w:rPr>
          <w:t>domesilion</w:t>
        </w:r>
        <w:r w:rsidRPr="00240214">
          <w:rPr>
            <w:rStyle w:val="Hyperlink"/>
            <w:rFonts w:ascii="Cambria" w:hAnsi="Cambria"/>
            <w:i/>
            <w:sz w:val="20"/>
            <w:szCs w:val="20"/>
          </w:rPr>
          <w:t>.</w:t>
        </w:r>
        <w:r w:rsidRPr="00663917">
          <w:rPr>
            <w:rStyle w:val="Hyperlink"/>
            <w:rFonts w:ascii="Cambria" w:hAnsi="Cambria"/>
            <w:i/>
            <w:sz w:val="20"/>
            <w:szCs w:val="20"/>
            <w:lang w:val="en-US"/>
          </w:rPr>
          <w:t>gr</w:t>
        </w:r>
      </w:hyperlink>
      <w:r w:rsidRPr="00240214">
        <w:rPr>
          <w:rFonts w:ascii="Cambria" w:hAnsi="Cambria"/>
          <w:sz w:val="20"/>
          <w:szCs w:val="20"/>
        </w:rPr>
        <w:t xml:space="preserve">. </w:t>
      </w:r>
    </w:p>
    <w:p w:rsidR="00B57F30" w:rsidRPr="00663917" w:rsidRDefault="00B57F30" w:rsidP="00663917">
      <w:pPr>
        <w:tabs>
          <w:tab w:val="left" w:pos="5370"/>
        </w:tabs>
        <w:spacing w:after="0"/>
        <w:rPr>
          <w:rFonts w:ascii="Cambria" w:hAnsi="Cambria"/>
          <w:sz w:val="20"/>
          <w:szCs w:val="20"/>
          <w:lang w:val="en-US"/>
        </w:rPr>
      </w:pPr>
      <w:r w:rsidRPr="00663917">
        <w:rPr>
          <w:rFonts w:ascii="Cambria" w:hAnsi="Cambria"/>
          <w:i/>
          <w:sz w:val="20"/>
          <w:szCs w:val="20"/>
          <w:lang w:val="en-US"/>
        </w:rPr>
        <w:t xml:space="preserve">Url 2: </w:t>
      </w:r>
      <w:hyperlink r:id="rId11" w:tgtFrame="_blank" w:history="1">
        <w:r w:rsidRPr="00663917">
          <w:rPr>
            <w:rStyle w:val="Hyperlink"/>
            <w:rFonts w:ascii="Cambria" w:hAnsi="Cambria"/>
            <w:i/>
            <w:sz w:val="20"/>
            <w:szCs w:val="20"/>
            <w:lang w:val="en-US"/>
          </w:rPr>
          <w:t>www.edra-coop.gr</w:t>
        </w:r>
      </w:hyperlink>
      <w:r w:rsidRPr="00663917">
        <w:rPr>
          <w:rFonts w:ascii="Cambria" w:hAnsi="Cambria"/>
          <w:sz w:val="20"/>
          <w:szCs w:val="20"/>
          <w:lang w:val="en-US"/>
        </w:rPr>
        <w:t xml:space="preserve">. </w:t>
      </w:r>
    </w:p>
    <w:p w:rsidR="00B57F30" w:rsidRPr="00663917" w:rsidRDefault="00B57F30" w:rsidP="00663917">
      <w:pPr>
        <w:tabs>
          <w:tab w:val="left" w:pos="5370"/>
        </w:tabs>
        <w:spacing w:after="0"/>
        <w:rPr>
          <w:rFonts w:ascii="Cambria" w:hAnsi="Cambria"/>
          <w:sz w:val="20"/>
          <w:szCs w:val="20"/>
          <w:lang w:val="en-US"/>
        </w:rPr>
      </w:pPr>
      <w:r w:rsidRPr="00663917">
        <w:rPr>
          <w:rFonts w:ascii="Cambria" w:hAnsi="Cambria"/>
          <w:i/>
          <w:color w:val="222222"/>
          <w:sz w:val="20"/>
          <w:szCs w:val="20"/>
          <w:u w:val="single"/>
          <w:shd w:val="clear" w:color="auto" w:fill="FFFFFF"/>
          <w:lang w:val="en-US"/>
        </w:rPr>
        <w:t>Fb: </w:t>
      </w:r>
      <w:hyperlink r:id="rId12" w:tgtFrame="_blank" w:history="1">
        <w:r w:rsidRPr="00663917">
          <w:rPr>
            <w:rStyle w:val="Hyperlink"/>
            <w:rFonts w:ascii="Cambria" w:hAnsi="Cambria"/>
            <w:i/>
            <w:color w:val="1155CC"/>
            <w:sz w:val="20"/>
            <w:szCs w:val="20"/>
            <w:shd w:val="clear" w:color="auto" w:fill="FFFFFF"/>
            <w:lang w:val="en-US"/>
          </w:rPr>
          <w:t>www.facebook.com/ftoxia.edra.ilion</w:t>
        </w:r>
      </w:hyperlink>
    </w:p>
    <w:p w:rsidR="00B57F30" w:rsidRPr="00663917" w:rsidRDefault="00B57F30" w:rsidP="00663917">
      <w:pPr>
        <w:rPr>
          <w:rFonts w:ascii="Cambria" w:hAnsi="Cambria"/>
          <w:sz w:val="20"/>
          <w:szCs w:val="20"/>
          <w:lang w:val="en-US"/>
        </w:rPr>
      </w:pPr>
    </w:p>
    <w:p w:rsidR="00B57F30" w:rsidRPr="00663917" w:rsidRDefault="00B57F30" w:rsidP="00663917">
      <w:pPr>
        <w:shd w:val="clear" w:color="auto" w:fill="FFFFFF"/>
        <w:spacing w:after="0"/>
        <w:jc w:val="both"/>
        <w:rPr>
          <w:rFonts w:ascii="Cambria" w:hAnsi="Cambria"/>
          <w:i/>
          <w:color w:val="363636"/>
          <w:sz w:val="20"/>
          <w:szCs w:val="20"/>
          <w:lang w:val="en-US"/>
        </w:rPr>
      </w:pPr>
      <w:r>
        <w:rPr>
          <w:noProof/>
          <w:lang w:eastAsia="el-GR"/>
        </w:rPr>
        <w:pict>
          <v:shapetype id="_x0000_t32" coordsize="21600,21600" o:spt="32" o:oned="t" path="m,l21600,21600e" filled="f">
            <v:path arrowok="t" fillok="f" o:connecttype="none"/>
            <o:lock v:ext="edit" shapetype="t"/>
          </v:shapetype>
          <v:shape id="_x0000_s1026" type="#_x0000_t32" style="position:absolute;left:0;text-align:left;margin-left:6.6pt;margin-top:5.2pt;width:407.7pt;height:0;z-index:251658240" o:connectortype="straight" strokeweight="1.5pt">
            <v:stroke dashstyle="longDashDotDot" startarrow="diamond" endarrow="diamond"/>
          </v:shape>
        </w:pict>
      </w:r>
    </w:p>
    <w:p w:rsidR="00B57F30" w:rsidRPr="00663917" w:rsidRDefault="00B57F30" w:rsidP="00663917">
      <w:pPr>
        <w:shd w:val="clear" w:color="auto" w:fill="FFFFFF"/>
        <w:spacing w:after="0"/>
        <w:jc w:val="both"/>
        <w:rPr>
          <w:rFonts w:ascii="Cambria" w:hAnsi="Cambria"/>
          <w:sz w:val="20"/>
          <w:szCs w:val="20"/>
          <w:lang w:val="en-US"/>
        </w:rPr>
      </w:pPr>
      <w:r w:rsidRPr="00663917">
        <w:rPr>
          <w:rFonts w:ascii="Cambria" w:hAnsi="Cambria"/>
          <w:i/>
          <w:color w:val="363636"/>
          <w:sz w:val="20"/>
          <w:szCs w:val="20"/>
          <w:lang w:val="en-US"/>
        </w:rPr>
        <w:t>H</w:t>
      </w:r>
      <w:r w:rsidRPr="00663917">
        <w:rPr>
          <w:rFonts w:ascii="Cambria" w:hAnsi="Cambria"/>
          <w:i/>
          <w:color w:val="363636"/>
          <w:sz w:val="20"/>
          <w:szCs w:val="20"/>
        </w:rPr>
        <w:t xml:space="preserve"> Τράπεζα Χρόνου προωθεί την ανταλλαγή υπηρεσιών ή/και αγαθών μεταξύ εθελοντών, με μοναδική μονάδα συναλλαγής το χρόνο. Τα μέλη της Τράπεζας Χρόνου «καταθέτουν» σε αυτήν υπηρεσίες και προϊόντα έτσι ώστε ο καθένας να έχει την ευκαιρία να επιλέξει αυτά που έχει ανάγκη χωρίς όμως να καταβάλλει οποιοδήποτε χρηματικό αντίτιμο. Το μοναδικό νόμισμα της Τράπεζας Χρόνου είναι η Τοπική Εναλλακτική Μονάδα (ΤΕΜ) έτσι ώστε η κάθε ώρα υπηρεσίας που προσφέρει κάποιος να αντιστοιχεί σε Τ.Ε.Μ. Έτσι, κάθε προσφορά «ανταμείβεται» με χρόνο, δηλαδή ο κάθε «καταθέτης» λαμβάνει ώρες υπηρεσίας από κάποιον συμπολίτη του μέλος της Τράπεζας Χρόνου. </w:t>
      </w:r>
      <w:r w:rsidRPr="00663917">
        <w:rPr>
          <w:rFonts w:ascii="Cambria" w:hAnsi="Cambria"/>
          <w:i/>
          <w:color w:val="363636"/>
          <w:sz w:val="20"/>
          <w:szCs w:val="20"/>
          <w:shd w:val="clear" w:color="auto" w:fill="FFFFFF"/>
        </w:rPr>
        <w:t xml:space="preserve">Καλούμε όλους να συνδράμουν ως εθελοντές σε αυτήν την προσπάθεια ανθρωπιάς. Εγγραφές πραγματοποιούνται στο </w:t>
      </w:r>
      <w:hyperlink r:id="rId13" w:history="1">
        <w:r w:rsidRPr="00663917">
          <w:rPr>
            <w:rStyle w:val="Hyperlink"/>
            <w:rFonts w:ascii="Cambria" w:hAnsi="Cambria"/>
            <w:i/>
            <w:sz w:val="20"/>
            <w:szCs w:val="20"/>
            <w:shd w:val="clear" w:color="auto" w:fill="FFFFFF"/>
            <w:lang w:val="en-US"/>
          </w:rPr>
          <w:t>www.txilion.gr</w:t>
        </w:r>
      </w:hyperlink>
      <w:r w:rsidRPr="00663917">
        <w:rPr>
          <w:rFonts w:ascii="Cambria" w:hAnsi="Cambria"/>
          <w:i/>
          <w:color w:val="363636"/>
          <w:sz w:val="20"/>
          <w:szCs w:val="20"/>
          <w:shd w:val="clear" w:color="auto" w:fill="FFFFFF"/>
          <w:lang w:val="en-US"/>
        </w:rPr>
        <w:t xml:space="preserve">. </w:t>
      </w:r>
    </w:p>
    <w:sectPr w:rsidR="00B57F30" w:rsidRPr="00663917" w:rsidSect="0024595E">
      <w:headerReference w:type="default" r:id="rId14"/>
      <w:footerReference w:type="default" r:id="rId15"/>
      <w:pgSz w:w="11906" w:h="16838"/>
      <w:pgMar w:top="367" w:right="1416" w:bottom="1440" w:left="1560" w:header="421" w:footer="1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F30" w:rsidRDefault="00B57F30">
      <w:pPr>
        <w:spacing w:after="0" w:line="240" w:lineRule="auto"/>
      </w:pPr>
      <w:r>
        <w:separator/>
      </w:r>
    </w:p>
  </w:endnote>
  <w:endnote w:type="continuationSeparator" w:id="0">
    <w:p w:rsidR="00B57F30" w:rsidRDefault="00B57F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30" w:rsidRDefault="00B57F30" w:rsidP="00AD3510">
    <w:pPr>
      <w:pStyle w:val="Footer"/>
      <w:jc w:val="center"/>
    </w:pPr>
    <w:r w:rsidRPr="00B7665C">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 - Εικόνα" o:spid="_x0000_i1032" type="#_x0000_t75" alt="espa banner.jpg" style="width:414pt;height:64.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F30" w:rsidRDefault="00B57F30">
      <w:pPr>
        <w:spacing w:after="0" w:line="240" w:lineRule="auto"/>
      </w:pPr>
      <w:r>
        <w:separator/>
      </w:r>
    </w:p>
  </w:footnote>
  <w:footnote w:type="continuationSeparator" w:id="0">
    <w:p w:rsidR="00B57F30" w:rsidRDefault="00B57F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30" w:rsidRPr="00EC6D7A" w:rsidRDefault="00B57F30" w:rsidP="00EC6D7A">
    <w:pPr>
      <w:pStyle w:val="Header"/>
      <w:ind w:left="-709"/>
      <w:jc w:val="center"/>
      <w:rPr>
        <w:noProof/>
        <w:lang w:eastAsia="el-GR"/>
      </w:rPr>
    </w:pPr>
    <w:r w:rsidRPr="00B7665C">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i1028" type="#_x0000_t75" style="width:96pt;height:53.25pt;visibility:visible" filled="t">
          <v:imagedata r:id="rId1" o:title=""/>
        </v:shape>
      </w:pict>
    </w:r>
    <w:r w:rsidRPr="00B7665C">
      <w:rPr>
        <w:noProof/>
        <w:lang w:eastAsia="el-GR"/>
      </w:rPr>
      <w:pict>
        <v:shape id="10 - Εικόνα" o:spid="_x0000_i1029" type="#_x0000_t75" alt="logo domes-flyer.jpg" style="width:53.25pt;height:58.5pt;visibility:visible">
          <v:imagedata r:id="rId2" o:title=""/>
        </v:shape>
      </w:pict>
    </w:r>
    <w:r w:rsidRPr="00B7665C">
      <w:rPr>
        <w:noProof/>
        <w:lang w:eastAsia="el-GR"/>
      </w:rPr>
      <w:pict>
        <v:shape id="Εικόνα 3" o:spid="_x0000_i1030" type="#_x0000_t75" alt="dimos_iliou" style="width:59.25pt;height:60pt;visibility:visible">
          <v:imagedata r:id="rId3" o:title=""/>
        </v:shape>
      </w:pict>
    </w:r>
  </w:p>
  <w:p w:rsidR="00B57F30" w:rsidRPr="002034F2" w:rsidRDefault="00B57F30">
    <w:pPr>
      <w:pStyle w:val="Header"/>
      <w:rPr>
        <w:b/>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0596"/>
    <w:multiLevelType w:val="multilevel"/>
    <w:tmpl w:val="D57A4C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nsid w:val="0A894906"/>
    <w:multiLevelType w:val="hybridMultilevel"/>
    <w:tmpl w:val="7794CE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1313457"/>
    <w:multiLevelType w:val="hybridMultilevel"/>
    <w:tmpl w:val="6ED6765C"/>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
    <w:nsid w:val="557416CC"/>
    <w:multiLevelType w:val="hybridMultilevel"/>
    <w:tmpl w:val="F0F48614"/>
    <w:lvl w:ilvl="0" w:tplc="8C1EF8C2">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1EC2"/>
    <w:rsid w:val="000005E5"/>
    <w:rsid w:val="00000998"/>
    <w:rsid w:val="000010AE"/>
    <w:rsid w:val="00001BA5"/>
    <w:rsid w:val="0000290A"/>
    <w:rsid w:val="00002B8E"/>
    <w:rsid w:val="00004AEF"/>
    <w:rsid w:val="000054FB"/>
    <w:rsid w:val="00006132"/>
    <w:rsid w:val="00011D74"/>
    <w:rsid w:val="00012CCD"/>
    <w:rsid w:val="00012EF9"/>
    <w:rsid w:val="00014E9B"/>
    <w:rsid w:val="0001558E"/>
    <w:rsid w:val="000155A9"/>
    <w:rsid w:val="00015F0A"/>
    <w:rsid w:val="0002031D"/>
    <w:rsid w:val="000231C3"/>
    <w:rsid w:val="00024299"/>
    <w:rsid w:val="00024750"/>
    <w:rsid w:val="00025ED1"/>
    <w:rsid w:val="00026F98"/>
    <w:rsid w:val="00027264"/>
    <w:rsid w:val="000315AE"/>
    <w:rsid w:val="00034ACD"/>
    <w:rsid w:val="00034EB1"/>
    <w:rsid w:val="00035696"/>
    <w:rsid w:val="00040210"/>
    <w:rsid w:val="00047248"/>
    <w:rsid w:val="00047DED"/>
    <w:rsid w:val="00047F57"/>
    <w:rsid w:val="00050837"/>
    <w:rsid w:val="00050876"/>
    <w:rsid w:val="00050A76"/>
    <w:rsid w:val="00050D1B"/>
    <w:rsid w:val="000538C0"/>
    <w:rsid w:val="0005533A"/>
    <w:rsid w:val="0005755B"/>
    <w:rsid w:val="00062116"/>
    <w:rsid w:val="000676E2"/>
    <w:rsid w:val="00070E7C"/>
    <w:rsid w:val="0007106B"/>
    <w:rsid w:val="0007163D"/>
    <w:rsid w:val="0007169D"/>
    <w:rsid w:val="00074101"/>
    <w:rsid w:val="00074C4E"/>
    <w:rsid w:val="00075143"/>
    <w:rsid w:val="0007577D"/>
    <w:rsid w:val="000907C2"/>
    <w:rsid w:val="00090F0D"/>
    <w:rsid w:val="000921A7"/>
    <w:rsid w:val="0009304B"/>
    <w:rsid w:val="000950DA"/>
    <w:rsid w:val="000966D6"/>
    <w:rsid w:val="00097435"/>
    <w:rsid w:val="000A0F0F"/>
    <w:rsid w:val="000A2777"/>
    <w:rsid w:val="000A39F7"/>
    <w:rsid w:val="000A6A62"/>
    <w:rsid w:val="000A7AC2"/>
    <w:rsid w:val="000B0F50"/>
    <w:rsid w:val="000B1950"/>
    <w:rsid w:val="000B56A3"/>
    <w:rsid w:val="000C4726"/>
    <w:rsid w:val="000C5BA7"/>
    <w:rsid w:val="000C704A"/>
    <w:rsid w:val="000D1777"/>
    <w:rsid w:val="000D210F"/>
    <w:rsid w:val="000D49E3"/>
    <w:rsid w:val="000D4E32"/>
    <w:rsid w:val="000D5A54"/>
    <w:rsid w:val="000D5F90"/>
    <w:rsid w:val="000D6308"/>
    <w:rsid w:val="000D68D8"/>
    <w:rsid w:val="000D737C"/>
    <w:rsid w:val="000D7F37"/>
    <w:rsid w:val="000E24B6"/>
    <w:rsid w:val="000E2A4A"/>
    <w:rsid w:val="000E4CBC"/>
    <w:rsid w:val="000E7AA3"/>
    <w:rsid w:val="000F00C7"/>
    <w:rsid w:val="000F2350"/>
    <w:rsid w:val="000F3CF4"/>
    <w:rsid w:val="000F4ED9"/>
    <w:rsid w:val="000F6E95"/>
    <w:rsid w:val="000F7E70"/>
    <w:rsid w:val="00101E34"/>
    <w:rsid w:val="00102CC8"/>
    <w:rsid w:val="00103890"/>
    <w:rsid w:val="00104D68"/>
    <w:rsid w:val="00106C65"/>
    <w:rsid w:val="001144B4"/>
    <w:rsid w:val="001159D8"/>
    <w:rsid w:val="001164FE"/>
    <w:rsid w:val="0011716D"/>
    <w:rsid w:val="00125B01"/>
    <w:rsid w:val="00127AB4"/>
    <w:rsid w:val="00130BBF"/>
    <w:rsid w:val="00133810"/>
    <w:rsid w:val="00135730"/>
    <w:rsid w:val="00135B59"/>
    <w:rsid w:val="001418E3"/>
    <w:rsid w:val="00143D4F"/>
    <w:rsid w:val="00143FB7"/>
    <w:rsid w:val="00145E82"/>
    <w:rsid w:val="00147434"/>
    <w:rsid w:val="00154D7B"/>
    <w:rsid w:val="00155778"/>
    <w:rsid w:val="001560BC"/>
    <w:rsid w:val="00156620"/>
    <w:rsid w:val="001608F9"/>
    <w:rsid w:val="00164D43"/>
    <w:rsid w:val="0016551C"/>
    <w:rsid w:val="00165A0C"/>
    <w:rsid w:val="001661C6"/>
    <w:rsid w:val="00166D50"/>
    <w:rsid w:val="00171381"/>
    <w:rsid w:val="00175417"/>
    <w:rsid w:val="00181AFD"/>
    <w:rsid w:val="00182B75"/>
    <w:rsid w:val="0018464E"/>
    <w:rsid w:val="00184D53"/>
    <w:rsid w:val="00187255"/>
    <w:rsid w:val="00187C90"/>
    <w:rsid w:val="0019181E"/>
    <w:rsid w:val="00192062"/>
    <w:rsid w:val="001923A7"/>
    <w:rsid w:val="00194FE5"/>
    <w:rsid w:val="00196991"/>
    <w:rsid w:val="001A30BA"/>
    <w:rsid w:val="001A3E9B"/>
    <w:rsid w:val="001A5E23"/>
    <w:rsid w:val="001A6E1E"/>
    <w:rsid w:val="001B0F8C"/>
    <w:rsid w:val="001B35C5"/>
    <w:rsid w:val="001B6CDF"/>
    <w:rsid w:val="001C2107"/>
    <w:rsid w:val="001C61E2"/>
    <w:rsid w:val="001C6C24"/>
    <w:rsid w:val="001D489F"/>
    <w:rsid w:val="001D531C"/>
    <w:rsid w:val="001D5489"/>
    <w:rsid w:val="001D728A"/>
    <w:rsid w:val="001E02FB"/>
    <w:rsid w:val="001E224C"/>
    <w:rsid w:val="001E2A34"/>
    <w:rsid w:val="001E4B03"/>
    <w:rsid w:val="001E728B"/>
    <w:rsid w:val="001E77D4"/>
    <w:rsid w:val="001E7E37"/>
    <w:rsid w:val="001F0ECA"/>
    <w:rsid w:val="001F11C3"/>
    <w:rsid w:val="001F27D9"/>
    <w:rsid w:val="001F3334"/>
    <w:rsid w:val="001F346D"/>
    <w:rsid w:val="001F452C"/>
    <w:rsid w:val="001F4751"/>
    <w:rsid w:val="001F5F66"/>
    <w:rsid w:val="002007F1"/>
    <w:rsid w:val="0020322C"/>
    <w:rsid w:val="002034F2"/>
    <w:rsid w:val="002043FE"/>
    <w:rsid w:val="00206947"/>
    <w:rsid w:val="00207F35"/>
    <w:rsid w:val="00212EA2"/>
    <w:rsid w:val="002144B9"/>
    <w:rsid w:val="00214942"/>
    <w:rsid w:val="00215A90"/>
    <w:rsid w:val="00231985"/>
    <w:rsid w:val="00232210"/>
    <w:rsid w:val="00232523"/>
    <w:rsid w:val="002369C0"/>
    <w:rsid w:val="00236F45"/>
    <w:rsid w:val="00237887"/>
    <w:rsid w:val="00240214"/>
    <w:rsid w:val="00241088"/>
    <w:rsid w:val="002438AF"/>
    <w:rsid w:val="00244BF8"/>
    <w:rsid w:val="0024595E"/>
    <w:rsid w:val="002459DC"/>
    <w:rsid w:val="002461A8"/>
    <w:rsid w:val="002462F0"/>
    <w:rsid w:val="00246AD0"/>
    <w:rsid w:val="00247DC7"/>
    <w:rsid w:val="002540BF"/>
    <w:rsid w:val="002560BF"/>
    <w:rsid w:val="002561AA"/>
    <w:rsid w:val="0026124B"/>
    <w:rsid w:val="00262D8A"/>
    <w:rsid w:val="00263306"/>
    <w:rsid w:val="00264ED2"/>
    <w:rsid w:val="00265D14"/>
    <w:rsid w:val="00265EFB"/>
    <w:rsid w:val="00271EF7"/>
    <w:rsid w:val="002725BA"/>
    <w:rsid w:val="002736EC"/>
    <w:rsid w:val="0027484F"/>
    <w:rsid w:val="00275C0B"/>
    <w:rsid w:val="00275E4F"/>
    <w:rsid w:val="00280E1D"/>
    <w:rsid w:val="00282F91"/>
    <w:rsid w:val="00285C6C"/>
    <w:rsid w:val="0028672D"/>
    <w:rsid w:val="00293A21"/>
    <w:rsid w:val="00295150"/>
    <w:rsid w:val="00296709"/>
    <w:rsid w:val="0029696E"/>
    <w:rsid w:val="0029762D"/>
    <w:rsid w:val="002A1E29"/>
    <w:rsid w:val="002A5553"/>
    <w:rsid w:val="002B2370"/>
    <w:rsid w:val="002B7E0A"/>
    <w:rsid w:val="002C0823"/>
    <w:rsid w:val="002C3963"/>
    <w:rsid w:val="002C3FE3"/>
    <w:rsid w:val="002C4CF6"/>
    <w:rsid w:val="002C6298"/>
    <w:rsid w:val="002C7F2B"/>
    <w:rsid w:val="002D02C9"/>
    <w:rsid w:val="002D30E1"/>
    <w:rsid w:val="002D3C7C"/>
    <w:rsid w:val="002D61CA"/>
    <w:rsid w:val="002D7D30"/>
    <w:rsid w:val="002D7F22"/>
    <w:rsid w:val="002E093C"/>
    <w:rsid w:val="002E3E0A"/>
    <w:rsid w:val="002E7445"/>
    <w:rsid w:val="002F0AEE"/>
    <w:rsid w:val="002F0F6D"/>
    <w:rsid w:val="002F1B06"/>
    <w:rsid w:val="002F1E7A"/>
    <w:rsid w:val="002F4A1D"/>
    <w:rsid w:val="002F4B7F"/>
    <w:rsid w:val="002F5128"/>
    <w:rsid w:val="00301233"/>
    <w:rsid w:val="00301695"/>
    <w:rsid w:val="00301CA3"/>
    <w:rsid w:val="00303233"/>
    <w:rsid w:val="003062D2"/>
    <w:rsid w:val="003069C2"/>
    <w:rsid w:val="0031159F"/>
    <w:rsid w:val="00311755"/>
    <w:rsid w:val="00312A94"/>
    <w:rsid w:val="003136C8"/>
    <w:rsid w:val="00315673"/>
    <w:rsid w:val="00317C74"/>
    <w:rsid w:val="00321E6C"/>
    <w:rsid w:val="00322A2C"/>
    <w:rsid w:val="00326F8A"/>
    <w:rsid w:val="0033139D"/>
    <w:rsid w:val="00332E83"/>
    <w:rsid w:val="00333CE5"/>
    <w:rsid w:val="0033408C"/>
    <w:rsid w:val="00334BD1"/>
    <w:rsid w:val="00336ED1"/>
    <w:rsid w:val="003403CA"/>
    <w:rsid w:val="003411E3"/>
    <w:rsid w:val="00341676"/>
    <w:rsid w:val="00352819"/>
    <w:rsid w:val="0035378F"/>
    <w:rsid w:val="00357235"/>
    <w:rsid w:val="00357E5E"/>
    <w:rsid w:val="00360618"/>
    <w:rsid w:val="0036152A"/>
    <w:rsid w:val="00361568"/>
    <w:rsid w:val="00362B70"/>
    <w:rsid w:val="00362D7A"/>
    <w:rsid w:val="00366B22"/>
    <w:rsid w:val="003700B8"/>
    <w:rsid w:val="003713D6"/>
    <w:rsid w:val="003733B3"/>
    <w:rsid w:val="00375C5F"/>
    <w:rsid w:val="00377719"/>
    <w:rsid w:val="003828F7"/>
    <w:rsid w:val="00383135"/>
    <w:rsid w:val="00384787"/>
    <w:rsid w:val="00384ED7"/>
    <w:rsid w:val="00385E5E"/>
    <w:rsid w:val="00387AB1"/>
    <w:rsid w:val="003909CD"/>
    <w:rsid w:val="00392556"/>
    <w:rsid w:val="00393F9B"/>
    <w:rsid w:val="00396052"/>
    <w:rsid w:val="0039625B"/>
    <w:rsid w:val="00396B2F"/>
    <w:rsid w:val="003A17B5"/>
    <w:rsid w:val="003A250C"/>
    <w:rsid w:val="003A3B1D"/>
    <w:rsid w:val="003A3CF7"/>
    <w:rsid w:val="003A4D72"/>
    <w:rsid w:val="003A66DF"/>
    <w:rsid w:val="003A7BC4"/>
    <w:rsid w:val="003A7E52"/>
    <w:rsid w:val="003B3B32"/>
    <w:rsid w:val="003B6B81"/>
    <w:rsid w:val="003C2023"/>
    <w:rsid w:val="003C2D75"/>
    <w:rsid w:val="003C46CA"/>
    <w:rsid w:val="003C5305"/>
    <w:rsid w:val="003C58E2"/>
    <w:rsid w:val="003C6F7E"/>
    <w:rsid w:val="003C7664"/>
    <w:rsid w:val="003D0470"/>
    <w:rsid w:val="003D197D"/>
    <w:rsid w:val="003D2383"/>
    <w:rsid w:val="003D3186"/>
    <w:rsid w:val="003D3926"/>
    <w:rsid w:val="003D394E"/>
    <w:rsid w:val="003D3D40"/>
    <w:rsid w:val="003D4389"/>
    <w:rsid w:val="003D5BE8"/>
    <w:rsid w:val="003D6D9D"/>
    <w:rsid w:val="003D6EE2"/>
    <w:rsid w:val="003D71BB"/>
    <w:rsid w:val="003E0E5D"/>
    <w:rsid w:val="003E3CE3"/>
    <w:rsid w:val="003E5166"/>
    <w:rsid w:val="003E655B"/>
    <w:rsid w:val="003E6DB8"/>
    <w:rsid w:val="003F0BE1"/>
    <w:rsid w:val="003F1ECD"/>
    <w:rsid w:val="003F4AF9"/>
    <w:rsid w:val="003F53E5"/>
    <w:rsid w:val="0040558C"/>
    <w:rsid w:val="004059D6"/>
    <w:rsid w:val="0040609A"/>
    <w:rsid w:val="00410AB6"/>
    <w:rsid w:val="0041190E"/>
    <w:rsid w:val="00412135"/>
    <w:rsid w:val="00414584"/>
    <w:rsid w:val="00414841"/>
    <w:rsid w:val="00415EC4"/>
    <w:rsid w:val="00416684"/>
    <w:rsid w:val="0041729E"/>
    <w:rsid w:val="0041768A"/>
    <w:rsid w:val="00417E70"/>
    <w:rsid w:val="00421771"/>
    <w:rsid w:val="00426798"/>
    <w:rsid w:val="00432D64"/>
    <w:rsid w:val="0043340C"/>
    <w:rsid w:val="00436285"/>
    <w:rsid w:val="00440088"/>
    <w:rsid w:val="004415DC"/>
    <w:rsid w:val="004418AC"/>
    <w:rsid w:val="00441905"/>
    <w:rsid w:val="00442C48"/>
    <w:rsid w:val="004437ED"/>
    <w:rsid w:val="00444436"/>
    <w:rsid w:val="00455388"/>
    <w:rsid w:val="004563F7"/>
    <w:rsid w:val="00460779"/>
    <w:rsid w:val="0046224A"/>
    <w:rsid w:val="00464A52"/>
    <w:rsid w:val="00464F3B"/>
    <w:rsid w:val="00465C71"/>
    <w:rsid w:val="00473B32"/>
    <w:rsid w:val="00474E79"/>
    <w:rsid w:val="004772A7"/>
    <w:rsid w:val="0048026B"/>
    <w:rsid w:val="004815AE"/>
    <w:rsid w:val="004824A0"/>
    <w:rsid w:val="00485536"/>
    <w:rsid w:val="004876EB"/>
    <w:rsid w:val="00492B5D"/>
    <w:rsid w:val="00495E8D"/>
    <w:rsid w:val="00496A0F"/>
    <w:rsid w:val="004978C7"/>
    <w:rsid w:val="00497DCD"/>
    <w:rsid w:val="004A3293"/>
    <w:rsid w:val="004A5384"/>
    <w:rsid w:val="004A58E0"/>
    <w:rsid w:val="004A7A48"/>
    <w:rsid w:val="004B59B6"/>
    <w:rsid w:val="004B65B0"/>
    <w:rsid w:val="004B7689"/>
    <w:rsid w:val="004B7AA4"/>
    <w:rsid w:val="004C053A"/>
    <w:rsid w:val="004C46D7"/>
    <w:rsid w:val="004C4D4F"/>
    <w:rsid w:val="004C771F"/>
    <w:rsid w:val="004D05F4"/>
    <w:rsid w:val="004D07C1"/>
    <w:rsid w:val="004D09C3"/>
    <w:rsid w:val="004D0E97"/>
    <w:rsid w:val="004D16C6"/>
    <w:rsid w:val="004D4CDB"/>
    <w:rsid w:val="004D51A9"/>
    <w:rsid w:val="004D65B3"/>
    <w:rsid w:val="004E0A91"/>
    <w:rsid w:val="004E0C6A"/>
    <w:rsid w:val="004E1261"/>
    <w:rsid w:val="004E2341"/>
    <w:rsid w:val="004E2376"/>
    <w:rsid w:val="004E542B"/>
    <w:rsid w:val="004F0C8B"/>
    <w:rsid w:val="004F541E"/>
    <w:rsid w:val="004F6CAC"/>
    <w:rsid w:val="004F78A3"/>
    <w:rsid w:val="004F790E"/>
    <w:rsid w:val="0050056C"/>
    <w:rsid w:val="005009B8"/>
    <w:rsid w:val="005021A5"/>
    <w:rsid w:val="00502678"/>
    <w:rsid w:val="0050272E"/>
    <w:rsid w:val="00503A22"/>
    <w:rsid w:val="00506866"/>
    <w:rsid w:val="005070AD"/>
    <w:rsid w:val="005136BE"/>
    <w:rsid w:val="00516BC6"/>
    <w:rsid w:val="0052326D"/>
    <w:rsid w:val="00523300"/>
    <w:rsid w:val="00523D1A"/>
    <w:rsid w:val="005252A8"/>
    <w:rsid w:val="00532307"/>
    <w:rsid w:val="00533F8C"/>
    <w:rsid w:val="005369CC"/>
    <w:rsid w:val="00541544"/>
    <w:rsid w:val="00541C99"/>
    <w:rsid w:val="00543150"/>
    <w:rsid w:val="00547DF1"/>
    <w:rsid w:val="00551C62"/>
    <w:rsid w:val="005537E7"/>
    <w:rsid w:val="00554A23"/>
    <w:rsid w:val="0055706B"/>
    <w:rsid w:val="0056043C"/>
    <w:rsid w:val="0056094E"/>
    <w:rsid w:val="00560F12"/>
    <w:rsid w:val="00561036"/>
    <w:rsid w:val="0056283D"/>
    <w:rsid w:val="0056330A"/>
    <w:rsid w:val="005676D8"/>
    <w:rsid w:val="00570280"/>
    <w:rsid w:val="00574DA8"/>
    <w:rsid w:val="00584FE9"/>
    <w:rsid w:val="00592690"/>
    <w:rsid w:val="00593F2C"/>
    <w:rsid w:val="00595570"/>
    <w:rsid w:val="005A043F"/>
    <w:rsid w:val="005A0886"/>
    <w:rsid w:val="005A123E"/>
    <w:rsid w:val="005A2350"/>
    <w:rsid w:val="005A6D77"/>
    <w:rsid w:val="005A72A6"/>
    <w:rsid w:val="005B13E6"/>
    <w:rsid w:val="005B1802"/>
    <w:rsid w:val="005B2E92"/>
    <w:rsid w:val="005B367F"/>
    <w:rsid w:val="005B3AA6"/>
    <w:rsid w:val="005B4B9A"/>
    <w:rsid w:val="005B5BDF"/>
    <w:rsid w:val="005B7D52"/>
    <w:rsid w:val="005C285E"/>
    <w:rsid w:val="005C6EFD"/>
    <w:rsid w:val="005D0B70"/>
    <w:rsid w:val="005D0C5D"/>
    <w:rsid w:val="005D14ED"/>
    <w:rsid w:val="005D1EC9"/>
    <w:rsid w:val="005D203C"/>
    <w:rsid w:val="005D3B6E"/>
    <w:rsid w:val="005D586D"/>
    <w:rsid w:val="005D5F4B"/>
    <w:rsid w:val="005D7187"/>
    <w:rsid w:val="005D77AA"/>
    <w:rsid w:val="005D7926"/>
    <w:rsid w:val="005E1A0F"/>
    <w:rsid w:val="005E6A62"/>
    <w:rsid w:val="005F21ED"/>
    <w:rsid w:val="005F37E6"/>
    <w:rsid w:val="005F6BD4"/>
    <w:rsid w:val="005F7E9F"/>
    <w:rsid w:val="00600776"/>
    <w:rsid w:val="00601E25"/>
    <w:rsid w:val="00603D10"/>
    <w:rsid w:val="006051BD"/>
    <w:rsid w:val="00607322"/>
    <w:rsid w:val="00610A45"/>
    <w:rsid w:val="00611061"/>
    <w:rsid w:val="006149EB"/>
    <w:rsid w:val="00614D7B"/>
    <w:rsid w:val="0061544D"/>
    <w:rsid w:val="00615574"/>
    <w:rsid w:val="00620D9A"/>
    <w:rsid w:val="00625BA0"/>
    <w:rsid w:val="00631C69"/>
    <w:rsid w:val="00634C19"/>
    <w:rsid w:val="00635015"/>
    <w:rsid w:val="00636CC6"/>
    <w:rsid w:val="00636F57"/>
    <w:rsid w:val="0064248B"/>
    <w:rsid w:val="0064268B"/>
    <w:rsid w:val="0064523F"/>
    <w:rsid w:val="00647EE4"/>
    <w:rsid w:val="00650B55"/>
    <w:rsid w:val="00652F3D"/>
    <w:rsid w:val="00653B60"/>
    <w:rsid w:val="00654914"/>
    <w:rsid w:val="00654E32"/>
    <w:rsid w:val="0065651D"/>
    <w:rsid w:val="00656698"/>
    <w:rsid w:val="00656FE9"/>
    <w:rsid w:val="00663917"/>
    <w:rsid w:val="00666F6C"/>
    <w:rsid w:val="006743AD"/>
    <w:rsid w:val="00675131"/>
    <w:rsid w:val="00677F34"/>
    <w:rsid w:val="006812AB"/>
    <w:rsid w:val="00681A5B"/>
    <w:rsid w:val="00687CB2"/>
    <w:rsid w:val="006917E0"/>
    <w:rsid w:val="00692883"/>
    <w:rsid w:val="00692CEB"/>
    <w:rsid w:val="00693364"/>
    <w:rsid w:val="00693E31"/>
    <w:rsid w:val="00693FB9"/>
    <w:rsid w:val="00696FE5"/>
    <w:rsid w:val="006A21B0"/>
    <w:rsid w:val="006A5925"/>
    <w:rsid w:val="006A7854"/>
    <w:rsid w:val="006B0D65"/>
    <w:rsid w:val="006B27FC"/>
    <w:rsid w:val="006B2D2C"/>
    <w:rsid w:val="006B3886"/>
    <w:rsid w:val="006B38BE"/>
    <w:rsid w:val="006B638C"/>
    <w:rsid w:val="006C2F83"/>
    <w:rsid w:val="006C631E"/>
    <w:rsid w:val="006C6C03"/>
    <w:rsid w:val="006C790B"/>
    <w:rsid w:val="006C7949"/>
    <w:rsid w:val="006D0138"/>
    <w:rsid w:val="006D0977"/>
    <w:rsid w:val="006D124D"/>
    <w:rsid w:val="006D20E0"/>
    <w:rsid w:val="006D3668"/>
    <w:rsid w:val="006D3E4B"/>
    <w:rsid w:val="006D3F8B"/>
    <w:rsid w:val="006D4C23"/>
    <w:rsid w:val="006D5816"/>
    <w:rsid w:val="006D7961"/>
    <w:rsid w:val="006D7D15"/>
    <w:rsid w:val="006E10CC"/>
    <w:rsid w:val="006E4FFA"/>
    <w:rsid w:val="006E51EE"/>
    <w:rsid w:val="006E5697"/>
    <w:rsid w:val="006F1F16"/>
    <w:rsid w:val="006F2E6D"/>
    <w:rsid w:val="006F4FD2"/>
    <w:rsid w:val="006F63E4"/>
    <w:rsid w:val="006F78DD"/>
    <w:rsid w:val="00700A18"/>
    <w:rsid w:val="007035EE"/>
    <w:rsid w:val="00703C38"/>
    <w:rsid w:val="007068E7"/>
    <w:rsid w:val="00710104"/>
    <w:rsid w:val="007112AC"/>
    <w:rsid w:val="00711974"/>
    <w:rsid w:val="00713B4E"/>
    <w:rsid w:val="0071727C"/>
    <w:rsid w:val="00720B61"/>
    <w:rsid w:val="007234DD"/>
    <w:rsid w:val="00723964"/>
    <w:rsid w:val="00725F2C"/>
    <w:rsid w:val="007300CD"/>
    <w:rsid w:val="007302FA"/>
    <w:rsid w:val="00730B7F"/>
    <w:rsid w:val="00730C02"/>
    <w:rsid w:val="007312C2"/>
    <w:rsid w:val="00732532"/>
    <w:rsid w:val="00732E11"/>
    <w:rsid w:val="0074370A"/>
    <w:rsid w:val="0075040C"/>
    <w:rsid w:val="00750639"/>
    <w:rsid w:val="0075179F"/>
    <w:rsid w:val="00753BAD"/>
    <w:rsid w:val="0075474B"/>
    <w:rsid w:val="00761E7A"/>
    <w:rsid w:val="0076248A"/>
    <w:rsid w:val="00763648"/>
    <w:rsid w:val="00763EAD"/>
    <w:rsid w:val="00765385"/>
    <w:rsid w:val="0076659B"/>
    <w:rsid w:val="007707E2"/>
    <w:rsid w:val="0077080E"/>
    <w:rsid w:val="0077140C"/>
    <w:rsid w:val="00771F79"/>
    <w:rsid w:val="00771FB5"/>
    <w:rsid w:val="00772B96"/>
    <w:rsid w:val="0077404C"/>
    <w:rsid w:val="00774884"/>
    <w:rsid w:val="00774917"/>
    <w:rsid w:val="00776200"/>
    <w:rsid w:val="00776B71"/>
    <w:rsid w:val="0078051C"/>
    <w:rsid w:val="00780840"/>
    <w:rsid w:val="00780D8C"/>
    <w:rsid w:val="00782948"/>
    <w:rsid w:val="007829C8"/>
    <w:rsid w:val="00783BB6"/>
    <w:rsid w:val="00785720"/>
    <w:rsid w:val="0078658B"/>
    <w:rsid w:val="00786D1A"/>
    <w:rsid w:val="00787F90"/>
    <w:rsid w:val="00790B46"/>
    <w:rsid w:val="00796457"/>
    <w:rsid w:val="007A1FE1"/>
    <w:rsid w:val="007A74D6"/>
    <w:rsid w:val="007A7DED"/>
    <w:rsid w:val="007A7E19"/>
    <w:rsid w:val="007B004E"/>
    <w:rsid w:val="007B01B3"/>
    <w:rsid w:val="007B20BF"/>
    <w:rsid w:val="007B5B90"/>
    <w:rsid w:val="007C0189"/>
    <w:rsid w:val="007C5320"/>
    <w:rsid w:val="007C55AD"/>
    <w:rsid w:val="007C5815"/>
    <w:rsid w:val="007C788D"/>
    <w:rsid w:val="007D56BC"/>
    <w:rsid w:val="007D62CD"/>
    <w:rsid w:val="007D7140"/>
    <w:rsid w:val="007E340C"/>
    <w:rsid w:val="007E5C99"/>
    <w:rsid w:val="007E7151"/>
    <w:rsid w:val="007F3D67"/>
    <w:rsid w:val="007F496E"/>
    <w:rsid w:val="007F56CE"/>
    <w:rsid w:val="007F7EBC"/>
    <w:rsid w:val="0080151F"/>
    <w:rsid w:val="00801DC2"/>
    <w:rsid w:val="00806372"/>
    <w:rsid w:val="00806524"/>
    <w:rsid w:val="00812CB2"/>
    <w:rsid w:val="008158F0"/>
    <w:rsid w:val="00815A46"/>
    <w:rsid w:val="00821750"/>
    <w:rsid w:val="00823683"/>
    <w:rsid w:val="008241A2"/>
    <w:rsid w:val="00827650"/>
    <w:rsid w:val="008310C7"/>
    <w:rsid w:val="00832C42"/>
    <w:rsid w:val="0083300A"/>
    <w:rsid w:val="00833296"/>
    <w:rsid w:val="00834286"/>
    <w:rsid w:val="0083458B"/>
    <w:rsid w:val="00837098"/>
    <w:rsid w:val="00841791"/>
    <w:rsid w:val="008463AB"/>
    <w:rsid w:val="00847A38"/>
    <w:rsid w:val="00847C42"/>
    <w:rsid w:val="00850A10"/>
    <w:rsid w:val="00851B2A"/>
    <w:rsid w:val="00861CB2"/>
    <w:rsid w:val="00866C76"/>
    <w:rsid w:val="008743FE"/>
    <w:rsid w:val="008773AE"/>
    <w:rsid w:val="008809F1"/>
    <w:rsid w:val="00880FC0"/>
    <w:rsid w:val="00884839"/>
    <w:rsid w:val="00885341"/>
    <w:rsid w:val="008867D6"/>
    <w:rsid w:val="00886D6F"/>
    <w:rsid w:val="00887FCC"/>
    <w:rsid w:val="00893DE3"/>
    <w:rsid w:val="008959EC"/>
    <w:rsid w:val="008A01A5"/>
    <w:rsid w:val="008A10F7"/>
    <w:rsid w:val="008A428D"/>
    <w:rsid w:val="008A4E91"/>
    <w:rsid w:val="008A5087"/>
    <w:rsid w:val="008B2F04"/>
    <w:rsid w:val="008B31F7"/>
    <w:rsid w:val="008C0B11"/>
    <w:rsid w:val="008C5301"/>
    <w:rsid w:val="008C5B20"/>
    <w:rsid w:val="008C7385"/>
    <w:rsid w:val="008D02EA"/>
    <w:rsid w:val="008D087E"/>
    <w:rsid w:val="008D2872"/>
    <w:rsid w:val="008D3E25"/>
    <w:rsid w:val="008D4E7F"/>
    <w:rsid w:val="008D5837"/>
    <w:rsid w:val="008E1177"/>
    <w:rsid w:val="008E7CC3"/>
    <w:rsid w:val="008F31CA"/>
    <w:rsid w:val="00901A7B"/>
    <w:rsid w:val="00903565"/>
    <w:rsid w:val="00910559"/>
    <w:rsid w:val="00911F45"/>
    <w:rsid w:val="00912A29"/>
    <w:rsid w:val="00915291"/>
    <w:rsid w:val="00920D8A"/>
    <w:rsid w:val="00921A7D"/>
    <w:rsid w:val="0092207D"/>
    <w:rsid w:val="00924C81"/>
    <w:rsid w:val="0092610A"/>
    <w:rsid w:val="00931A86"/>
    <w:rsid w:val="00931EB2"/>
    <w:rsid w:val="0093364B"/>
    <w:rsid w:val="009353E0"/>
    <w:rsid w:val="00941206"/>
    <w:rsid w:val="0094262F"/>
    <w:rsid w:val="009515AA"/>
    <w:rsid w:val="00953064"/>
    <w:rsid w:val="00953369"/>
    <w:rsid w:val="00953835"/>
    <w:rsid w:val="009557EC"/>
    <w:rsid w:val="00957A4F"/>
    <w:rsid w:val="0096470B"/>
    <w:rsid w:val="00964A66"/>
    <w:rsid w:val="009652D6"/>
    <w:rsid w:val="00965BE7"/>
    <w:rsid w:val="00971620"/>
    <w:rsid w:val="00973DAA"/>
    <w:rsid w:val="00975363"/>
    <w:rsid w:val="00977389"/>
    <w:rsid w:val="00981D61"/>
    <w:rsid w:val="009829BC"/>
    <w:rsid w:val="00983CEF"/>
    <w:rsid w:val="00990C46"/>
    <w:rsid w:val="00991374"/>
    <w:rsid w:val="00994C9B"/>
    <w:rsid w:val="00997E70"/>
    <w:rsid w:val="009A03AB"/>
    <w:rsid w:val="009A0941"/>
    <w:rsid w:val="009A25A0"/>
    <w:rsid w:val="009A7AAD"/>
    <w:rsid w:val="009B1009"/>
    <w:rsid w:val="009B1177"/>
    <w:rsid w:val="009C0AA3"/>
    <w:rsid w:val="009C23C8"/>
    <w:rsid w:val="009C79CE"/>
    <w:rsid w:val="009D0691"/>
    <w:rsid w:val="009D49CD"/>
    <w:rsid w:val="009D4A2B"/>
    <w:rsid w:val="009D5DCC"/>
    <w:rsid w:val="009D5F58"/>
    <w:rsid w:val="009E0940"/>
    <w:rsid w:val="009E28A8"/>
    <w:rsid w:val="009E3EE3"/>
    <w:rsid w:val="009E4239"/>
    <w:rsid w:val="009E718A"/>
    <w:rsid w:val="009E784F"/>
    <w:rsid w:val="009F1567"/>
    <w:rsid w:val="009F1770"/>
    <w:rsid w:val="009F1D0B"/>
    <w:rsid w:val="009F2C5F"/>
    <w:rsid w:val="009F413E"/>
    <w:rsid w:val="009F585D"/>
    <w:rsid w:val="00A00C35"/>
    <w:rsid w:val="00A05DD8"/>
    <w:rsid w:val="00A10123"/>
    <w:rsid w:val="00A10579"/>
    <w:rsid w:val="00A10FD0"/>
    <w:rsid w:val="00A12392"/>
    <w:rsid w:val="00A1343E"/>
    <w:rsid w:val="00A13706"/>
    <w:rsid w:val="00A1613B"/>
    <w:rsid w:val="00A22B9F"/>
    <w:rsid w:val="00A273D7"/>
    <w:rsid w:val="00A30C51"/>
    <w:rsid w:val="00A310EF"/>
    <w:rsid w:val="00A329C4"/>
    <w:rsid w:val="00A33FD7"/>
    <w:rsid w:val="00A3612B"/>
    <w:rsid w:val="00A41484"/>
    <w:rsid w:val="00A428F9"/>
    <w:rsid w:val="00A44A66"/>
    <w:rsid w:val="00A452C3"/>
    <w:rsid w:val="00A46CF2"/>
    <w:rsid w:val="00A4731B"/>
    <w:rsid w:val="00A50B00"/>
    <w:rsid w:val="00A5189B"/>
    <w:rsid w:val="00A52E7E"/>
    <w:rsid w:val="00A53334"/>
    <w:rsid w:val="00A5381A"/>
    <w:rsid w:val="00A5627B"/>
    <w:rsid w:val="00A57C49"/>
    <w:rsid w:val="00A6091F"/>
    <w:rsid w:val="00A709EB"/>
    <w:rsid w:val="00A70D6A"/>
    <w:rsid w:val="00A720C2"/>
    <w:rsid w:val="00A7589B"/>
    <w:rsid w:val="00A75A77"/>
    <w:rsid w:val="00A77B2E"/>
    <w:rsid w:val="00A800DF"/>
    <w:rsid w:val="00A80686"/>
    <w:rsid w:val="00A8127B"/>
    <w:rsid w:val="00A848DD"/>
    <w:rsid w:val="00A858C0"/>
    <w:rsid w:val="00A870CE"/>
    <w:rsid w:val="00A878CA"/>
    <w:rsid w:val="00A91983"/>
    <w:rsid w:val="00A93DFD"/>
    <w:rsid w:val="00A96612"/>
    <w:rsid w:val="00A979DB"/>
    <w:rsid w:val="00AA1A8A"/>
    <w:rsid w:val="00AA573B"/>
    <w:rsid w:val="00AA6D9F"/>
    <w:rsid w:val="00AB1FF0"/>
    <w:rsid w:val="00AB20D3"/>
    <w:rsid w:val="00AB3B8F"/>
    <w:rsid w:val="00AB543D"/>
    <w:rsid w:val="00AB66CF"/>
    <w:rsid w:val="00AC14CD"/>
    <w:rsid w:val="00AC15DE"/>
    <w:rsid w:val="00AC53BF"/>
    <w:rsid w:val="00AC5BE8"/>
    <w:rsid w:val="00AC65E7"/>
    <w:rsid w:val="00AD026B"/>
    <w:rsid w:val="00AD3510"/>
    <w:rsid w:val="00AD3877"/>
    <w:rsid w:val="00AD5D39"/>
    <w:rsid w:val="00AD6B03"/>
    <w:rsid w:val="00AD6E79"/>
    <w:rsid w:val="00AF0F4B"/>
    <w:rsid w:val="00AF1587"/>
    <w:rsid w:val="00AF28D4"/>
    <w:rsid w:val="00AF5C16"/>
    <w:rsid w:val="00AF63B2"/>
    <w:rsid w:val="00B011B9"/>
    <w:rsid w:val="00B02240"/>
    <w:rsid w:val="00B027A3"/>
    <w:rsid w:val="00B02902"/>
    <w:rsid w:val="00B04E10"/>
    <w:rsid w:val="00B05242"/>
    <w:rsid w:val="00B0571B"/>
    <w:rsid w:val="00B075C0"/>
    <w:rsid w:val="00B079F4"/>
    <w:rsid w:val="00B105F1"/>
    <w:rsid w:val="00B12EDD"/>
    <w:rsid w:val="00B134C1"/>
    <w:rsid w:val="00B13D09"/>
    <w:rsid w:val="00B153CE"/>
    <w:rsid w:val="00B2004F"/>
    <w:rsid w:val="00B24B65"/>
    <w:rsid w:val="00B2516C"/>
    <w:rsid w:val="00B25B96"/>
    <w:rsid w:val="00B26FE9"/>
    <w:rsid w:val="00B27A9C"/>
    <w:rsid w:val="00B31062"/>
    <w:rsid w:val="00B34DC6"/>
    <w:rsid w:val="00B355E5"/>
    <w:rsid w:val="00B4003A"/>
    <w:rsid w:val="00B431CD"/>
    <w:rsid w:val="00B44336"/>
    <w:rsid w:val="00B447BF"/>
    <w:rsid w:val="00B455CE"/>
    <w:rsid w:val="00B458D5"/>
    <w:rsid w:val="00B459DE"/>
    <w:rsid w:val="00B46738"/>
    <w:rsid w:val="00B51EF5"/>
    <w:rsid w:val="00B54087"/>
    <w:rsid w:val="00B549F7"/>
    <w:rsid w:val="00B55836"/>
    <w:rsid w:val="00B570DD"/>
    <w:rsid w:val="00B57F30"/>
    <w:rsid w:val="00B665B2"/>
    <w:rsid w:val="00B70D50"/>
    <w:rsid w:val="00B753CA"/>
    <w:rsid w:val="00B7665C"/>
    <w:rsid w:val="00B81EC2"/>
    <w:rsid w:val="00B8384F"/>
    <w:rsid w:val="00B840DC"/>
    <w:rsid w:val="00B8429F"/>
    <w:rsid w:val="00B84F06"/>
    <w:rsid w:val="00B85874"/>
    <w:rsid w:val="00B85F9D"/>
    <w:rsid w:val="00B94E55"/>
    <w:rsid w:val="00B95A4D"/>
    <w:rsid w:val="00B977BD"/>
    <w:rsid w:val="00BA4C10"/>
    <w:rsid w:val="00BB3DA7"/>
    <w:rsid w:val="00BB59F9"/>
    <w:rsid w:val="00BB767E"/>
    <w:rsid w:val="00BB7B70"/>
    <w:rsid w:val="00BC61D1"/>
    <w:rsid w:val="00BC6458"/>
    <w:rsid w:val="00BD16AD"/>
    <w:rsid w:val="00BD4DFA"/>
    <w:rsid w:val="00BD5C51"/>
    <w:rsid w:val="00BD6128"/>
    <w:rsid w:val="00BE02E2"/>
    <w:rsid w:val="00BF0B6A"/>
    <w:rsid w:val="00BF3236"/>
    <w:rsid w:val="00BF5C66"/>
    <w:rsid w:val="00C10260"/>
    <w:rsid w:val="00C11ABC"/>
    <w:rsid w:val="00C15F47"/>
    <w:rsid w:val="00C16DBE"/>
    <w:rsid w:val="00C16F90"/>
    <w:rsid w:val="00C217A0"/>
    <w:rsid w:val="00C252AA"/>
    <w:rsid w:val="00C26A9A"/>
    <w:rsid w:val="00C317FF"/>
    <w:rsid w:val="00C3233C"/>
    <w:rsid w:val="00C336FF"/>
    <w:rsid w:val="00C33CFD"/>
    <w:rsid w:val="00C369FD"/>
    <w:rsid w:val="00C370A1"/>
    <w:rsid w:val="00C4178C"/>
    <w:rsid w:val="00C4582B"/>
    <w:rsid w:val="00C475FF"/>
    <w:rsid w:val="00C5250B"/>
    <w:rsid w:val="00C53BF0"/>
    <w:rsid w:val="00C53BF3"/>
    <w:rsid w:val="00C57A84"/>
    <w:rsid w:val="00C63921"/>
    <w:rsid w:val="00C63CE0"/>
    <w:rsid w:val="00C64717"/>
    <w:rsid w:val="00C665EE"/>
    <w:rsid w:val="00C72310"/>
    <w:rsid w:val="00C74106"/>
    <w:rsid w:val="00C80B6F"/>
    <w:rsid w:val="00C80ED9"/>
    <w:rsid w:val="00C833DB"/>
    <w:rsid w:val="00C834E8"/>
    <w:rsid w:val="00C845BA"/>
    <w:rsid w:val="00C873DB"/>
    <w:rsid w:val="00C90887"/>
    <w:rsid w:val="00C922FD"/>
    <w:rsid w:val="00C92A30"/>
    <w:rsid w:val="00C933D1"/>
    <w:rsid w:val="00C93D55"/>
    <w:rsid w:val="00CA0904"/>
    <w:rsid w:val="00CA1CFD"/>
    <w:rsid w:val="00CA2315"/>
    <w:rsid w:val="00CA4451"/>
    <w:rsid w:val="00CA48A1"/>
    <w:rsid w:val="00CA4EC5"/>
    <w:rsid w:val="00CA78D9"/>
    <w:rsid w:val="00CB1EDB"/>
    <w:rsid w:val="00CB30E1"/>
    <w:rsid w:val="00CB4270"/>
    <w:rsid w:val="00CB5C87"/>
    <w:rsid w:val="00CB74C8"/>
    <w:rsid w:val="00CB7BCE"/>
    <w:rsid w:val="00CC0C03"/>
    <w:rsid w:val="00CC2469"/>
    <w:rsid w:val="00CC2D0D"/>
    <w:rsid w:val="00CC3DCF"/>
    <w:rsid w:val="00CC4EF4"/>
    <w:rsid w:val="00CC52C6"/>
    <w:rsid w:val="00CD4B45"/>
    <w:rsid w:val="00CD7052"/>
    <w:rsid w:val="00CD7D13"/>
    <w:rsid w:val="00CE0EAE"/>
    <w:rsid w:val="00CE3B4C"/>
    <w:rsid w:val="00CE5AC0"/>
    <w:rsid w:val="00CE7D85"/>
    <w:rsid w:val="00CF040F"/>
    <w:rsid w:val="00CF2FDE"/>
    <w:rsid w:val="00CF4FB3"/>
    <w:rsid w:val="00CF6AD4"/>
    <w:rsid w:val="00D00214"/>
    <w:rsid w:val="00D0185E"/>
    <w:rsid w:val="00D05765"/>
    <w:rsid w:val="00D07529"/>
    <w:rsid w:val="00D105B8"/>
    <w:rsid w:val="00D10AB3"/>
    <w:rsid w:val="00D12F93"/>
    <w:rsid w:val="00D20A2D"/>
    <w:rsid w:val="00D22053"/>
    <w:rsid w:val="00D221F0"/>
    <w:rsid w:val="00D245C3"/>
    <w:rsid w:val="00D27BB2"/>
    <w:rsid w:val="00D31353"/>
    <w:rsid w:val="00D34A83"/>
    <w:rsid w:val="00D36449"/>
    <w:rsid w:val="00D37C30"/>
    <w:rsid w:val="00D418BA"/>
    <w:rsid w:val="00D51A43"/>
    <w:rsid w:val="00D5256D"/>
    <w:rsid w:val="00D546E4"/>
    <w:rsid w:val="00D552E9"/>
    <w:rsid w:val="00D61CC8"/>
    <w:rsid w:val="00D64919"/>
    <w:rsid w:val="00D73A2D"/>
    <w:rsid w:val="00D74293"/>
    <w:rsid w:val="00D7747D"/>
    <w:rsid w:val="00D77A93"/>
    <w:rsid w:val="00D8036F"/>
    <w:rsid w:val="00D82104"/>
    <w:rsid w:val="00D90156"/>
    <w:rsid w:val="00D90951"/>
    <w:rsid w:val="00D96688"/>
    <w:rsid w:val="00DA04E2"/>
    <w:rsid w:val="00DA0715"/>
    <w:rsid w:val="00DA0951"/>
    <w:rsid w:val="00DA157E"/>
    <w:rsid w:val="00DA6D90"/>
    <w:rsid w:val="00DB129E"/>
    <w:rsid w:val="00DB26D8"/>
    <w:rsid w:val="00DB2CC3"/>
    <w:rsid w:val="00DB38FD"/>
    <w:rsid w:val="00DB403D"/>
    <w:rsid w:val="00DB5852"/>
    <w:rsid w:val="00DB5A42"/>
    <w:rsid w:val="00DC00EC"/>
    <w:rsid w:val="00DC489F"/>
    <w:rsid w:val="00DC70A3"/>
    <w:rsid w:val="00DD1810"/>
    <w:rsid w:val="00DD48BF"/>
    <w:rsid w:val="00DE1204"/>
    <w:rsid w:val="00DE1462"/>
    <w:rsid w:val="00DE3AA1"/>
    <w:rsid w:val="00DE6709"/>
    <w:rsid w:val="00DF0365"/>
    <w:rsid w:val="00DF0EB9"/>
    <w:rsid w:val="00DF29AE"/>
    <w:rsid w:val="00E0175D"/>
    <w:rsid w:val="00E04745"/>
    <w:rsid w:val="00E0673B"/>
    <w:rsid w:val="00E111D7"/>
    <w:rsid w:val="00E13C3B"/>
    <w:rsid w:val="00E16241"/>
    <w:rsid w:val="00E162F2"/>
    <w:rsid w:val="00E22223"/>
    <w:rsid w:val="00E22753"/>
    <w:rsid w:val="00E3021E"/>
    <w:rsid w:val="00E33E54"/>
    <w:rsid w:val="00E33FCE"/>
    <w:rsid w:val="00E342AD"/>
    <w:rsid w:val="00E34A99"/>
    <w:rsid w:val="00E35705"/>
    <w:rsid w:val="00E36B7B"/>
    <w:rsid w:val="00E36F7E"/>
    <w:rsid w:val="00E37FFE"/>
    <w:rsid w:val="00E40BED"/>
    <w:rsid w:val="00E43FEF"/>
    <w:rsid w:val="00E44C94"/>
    <w:rsid w:val="00E4755F"/>
    <w:rsid w:val="00E533A4"/>
    <w:rsid w:val="00E557F2"/>
    <w:rsid w:val="00E57FA2"/>
    <w:rsid w:val="00E62677"/>
    <w:rsid w:val="00E6415F"/>
    <w:rsid w:val="00E64D3C"/>
    <w:rsid w:val="00E65C78"/>
    <w:rsid w:val="00E665E5"/>
    <w:rsid w:val="00E73526"/>
    <w:rsid w:val="00E74D11"/>
    <w:rsid w:val="00E75EC0"/>
    <w:rsid w:val="00E76C30"/>
    <w:rsid w:val="00E80F44"/>
    <w:rsid w:val="00E854E9"/>
    <w:rsid w:val="00E85B1B"/>
    <w:rsid w:val="00E85D70"/>
    <w:rsid w:val="00E87424"/>
    <w:rsid w:val="00E87E8A"/>
    <w:rsid w:val="00E90037"/>
    <w:rsid w:val="00E91CAD"/>
    <w:rsid w:val="00E9607D"/>
    <w:rsid w:val="00EA2DCE"/>
    <w:rsid w:val="00EA3C32"/>
    <w:rsid w:val="00EA766B"/>
    <w:rsid w:val="00EB0396"/>
    <w:rsid w:val="00EB5A72"/>
    <w:rsid w:val="00EB62F3"/>
    <w:rsid w:val="00EB6415"/>
    <w:rsid w:val="00EC0B34"/>
    <w:rsid w:val="00EC2290"/>
    <w:rsid w:val="00EC28A2"/>
    <w:rsid w:val="00EC3A09"/>
    <w:rsid w:val="00EC4457"/>
    <w:rsid w:val="00EC6659"/>
    <w:rsid w:val="00EC6D7A"/>
    <w:rsid w:val="00ED0AD1"/>
    <w:rsid w:val="00ED39DE"/>
    <w:rsid w:val="00ED7FC6"/>
    <w:rsid w:val="00EE3A18"/>
    <w:rsid w:val="00EF1329"/>
    <w:rsid w:val="00EF14E0"/>
    <w:rsid w:val="00EF1605"/>
    <w:rsid w:val="00EF3DA4"/>
    <w:rsid w:val="00EF56A6"/>
    <w:rsid w:val="00EF60F2"/>
    <w:rsid w:val="00EF73FC"/>
    <w:rsid w:val="00F00A9D"/>
    <w:rsid w:val="00F00D92"/>
    <w:rsid w:val="00F0134D"/>
    <w:rsid w:val="00F01DE8"/>
    <w:rsid w:val="00F02243"/>
    <w:rsid w:val="00F026C4"/>
    <w:rsid w:val="00F12439"/>
    <w:rsid w:val="00F134B0"/>
    <w:rsid w:val="00F1374F"/>
    <w:rsid w:val="00F23053"/>
    <w:rsid w:val="00F26070"/>
    <w:rsid w:val="00F27526"/>
    <w:rsid w:val="00F27A6F"/>
    <w:rsid w:val="00F31F62"/>
    <w:rsid w:val="00F328D4"/>
    <w:rsid w:val="00F32FDE"/>
    <w:rsid w:val="00F33A7E"/>
    <w:rsid w:val="00F35659"/>
    <w:rsid w:val="00F402A8"/>
    <w:rsid w:val="00F4057D"/>
    <w:rsid w:val="00F458E2"/>
    <w:rsid w:val="00F4706F"/>
    <w:rsid w:val="00F51472"/>
    <w:rsid w:val="00F51E7E"/>
    <w:rsid w:val="00F526DC"/>
    <w:rsid w:val="00F52705"/>
    <w:rsid w:val="00F527B3"/>
    <w:rsid w:val="00F5367F"/>
    <w:rsid w:val="00F543A0"/>
    <w:rsid w:val="00F545C4"/>
    <w:rsid w:val="00F54E99"/>
    <w:rsid w:val="00F61743"/>
    <w:rsid w:val="00F630D8"/>
    <w:rsid w:val="00F6499B"/>
    <w:rsid w:val="00F651B2"/>
    <w:rsid w:val="00F67A99"/>
    <w:rsid w:val="00F7173F"/>
    <w:rsid w:val="00F71746"/>
    <w:rsid w:val="00F7312C"/>
    <w:rsid w:val="00F73596"/>
    <w:rsid w:val="00F73A9A"/>
    <w:rsid w:val="00F81C22"/>
    <w:rsid w:val="00F84905"/>
    <w:rsid w:val="00F87272"/>
    <w:rsid w:val="00F87BA7"/>
    <w:rsid w:val="00F90F21"/>
    <w:rsid w:val="00F91BCA"/>
    <w:rsid w:val="00F949E2"/>
    <w:rsid w:val="00F94C15"/>
    <w:rsid w:val="00F95504"/>
    <w:rsid w:val="00F9582B"/>
    <w:rsid w:val="00FA38FC"/>
    <w:rsid w:val="00FA44AF"/>
    <w:rsid w:val="00FB048F"/>
    <w:rsid w:val="00FB2166"/>
    <w:rsid w:val="00FB23A5"/>
    <w:rsid w:val="00FB6753"/>
    <w:rsid w:val="00FC4EE5"/>
    <w:rsid w:val="00FC6275"/>
    <w:rsid w:val="00FD0723"/>
    <w:rsid w:val="00FD2CA8"/>
    <w:rsid w:val="00FE003D"/>
    <w:rsid w:val="00FE1B0C"/>
    <w:rsid w:val="00FE1B30"/>
    <w:rsid w:val="00FE354C"/>
    <w:rsid w:val="00FE468B"/>
    <w:rsid w:val="00FE5A00"/>
    <w:rsid w:val="00FF5D09"/>
    <w:rsid w:val="00FF7B59"/>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EC2"/>
    <w:pPr>
      <w:spacing w:after="200" w:line="276" w:lineRule="auto"/>
    </w:pPr>
    <w:rPr>
      <w:rFonts w:ascii="Calibri" w:hAnsi="Calibri"/>
      <w:lang w:eastAsia="en-US"/>
    </w:rPr>
  </w:style>
  <w:style w:type="paragraph" w:styleId="Heading2">
    <w:name w:val="heading 2"/>
    <w:basedOn w:val="Normal"/>
    <w:link w:val="Heading2Char"/>
    <w:uiPriority w:val="99"/>
    <w:qFormat/>
    <w:rsid w:val="000A7AC2"/>
    <w:pPr>
      <w:spacing w:before="100" w:beforeAutospacing="1" w:after="100" w:afterAutospacing="1" w:line="240" w:lineRule="auto"/>
      <w:outlineLvl w:val="1"/>
    </w:pPr>
    <w:rPr>
      <w:rFonts w:ascii="Times New Roman" w:hAnsi="Times New Roman"/>
      <w:b/>
      <w:bCs/>
      <w:sz w:val="36"/>
      <w:szCs w:val="36"/>
      <w:lang w:eastAsia="el-G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A7AC2"/>
    <w:rPr>
      <w:rFonts w:cs="Times New Roman"/>
      <w:b/>
      <w:bCs/>
      <w:sz w:val="36"/>
      <w:szCs w:val="36"/>
    </w:rPr>
  </w:style>
  <w:style w:type="paragraph" w:styleId="NormalWeb">
    <w:name w:val="Normal (Web)"/>
    <w:basedOn w:val="Normal"/>
    <w:uiPriority w:val="99"/>
    <w:semiHidden/>
    <w:rsid w:val="00B81EC2"/>
    <w:pPr>
      <w:spacing w:before="100" w:beforeAutospacing="1" w:after="100" w:afterAutospacing="1" w:line="240" w:lineRule="auto"/>
    </w:pPr>
    <w:rPr>
      <w:rFonts w:ascii="Times New Roman" w:hAnsi="Times New Roman"/>
      <w:sz w:val="24"/>
      <w:szCs w:val="24"/>
      <w:lang w:eastAsia="el-GR"/>
    </w:rPr>
  </w:style>
  <w:style w:type="character" w:styleId="Strong">
    <w:name w:val="Strong"/>
    <w:basedOn w:val="DefaultParagraphFont"/>
    <w:uiPriority w:val="99"/>
    <w:qFormat/>
    <w:rsid w:val="00B81EC2"/>
    <w:rPr>
      <w:rFonts w:cs="Times New Roman"/>
      <w:b/>
      <w:bCs/>
    </w:rPr>
  </w:style>
  <w:style w:type="character" w:customStyle="1" w:styleId="textexposedshow">
    <w:name w:val="text_exposed_show"/>
    <w:basedOn w:val="DefaultParagraphFont"/>
    <w:uiPriority w:val="99"/>
    <w:rsid w:val="00B81EC2"/>
    <w:rPr>
      <w:rFonts w:cs="Times New Roman"/>
    </w:rPr>
  </w:style>
  <w:style w:type="paragraph" w:styleId="Header">
    <w:name w:val="header"/>
    <w:basedOn w:val="Normal"/>
    <w:link w:val="HeaderChar"/>
    <w:uiPriority w:val="99"/>
    <w:semiHidden/>
    <w:rsid w:val="00B81EC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81EC2"/>
    <w:rPr>
      <w:rFonts w:ascii="Calibri" w:hAnsi="Calibri" w:cs="Times New Roman"/>
      <w:sz w:val="22"/>
      <w:szCs w:val="22"/>
      <w:lang w:val="el-GR" w:eastAsia="en-US" w:bidi="ar-SA"/>
    </w:rPr>
  </w:style>
  <w:style w:type="paragraph" w:styleId="Footer">
    <w:name w:val="footer"/>
    <w:basedOn w:val="Normal"/>
    <w:link w:val="FooterChar"/>
    <w:uiPriority w:val="99"/>
    <w:semiHidden/>
    <w:rsid w:val="00B81EC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locked/>
    <w:rsid w:val="00B81EC2"/>
    <w:rPr>
      <w:rFonts w:ascii="Calibri" w:hAnsi="Calibri" w:cs="Times New Roman"/>
      <w:sz w:val="22"/>
      <w:szCs w:val="22"/>
      <w:lang w:val="el-GR" w:eastAsia="en-US" w:bidi="ar-SA"/>
    </w:rPr>
  </w:style>
  <w:style w:type="paragraph" w:styleId="BalloonText">
    <w:name w:val="Balloon Text"/>
    <w:basedOn w:val="Normal"/>
    <w:link w:val="BalloonTextChar"/>
    <w:uiPriority w:val="99"/>
    <w:rsid w:val="00E85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E85B1B"/>
    <w:rPr>
      <w:rFonts w:ascii="Tahoma" w:hAnsi="Tahoma" w:cs="Tahoma"/>
      <w:sz w:val="16"/>
      <w:szCs w:val="16"/>
      <w:lang w:eastAsia="en-US"/>
    </w:rPr>
  </w:style>
  <w:style w:type="character" w:styleId="Emphasis">
    <w:name w:val="Emphasis"/>
    <w:basedOn w:val="DefaultParagraphFont"/>
    <w:uiPriority w:val="99"/>
    <w:qFormat/>
    <w:rsid w:val="00620D9A"/>
    <w:rPr>
      <w:rFonts w:cs="Times New Roman"/>
      <w:i/>
      <w:iCs/>
    </w:rPr>
  </w:style>
  <w:style w:type="character" w:styleId="Hyperlink">
    <w:name w:val="Hyperlink"/>
    <w:basedOn w:val="DefaultParagraphFont"/>
    <w:uiPriority w:val="99"/>
    <w:rsid w:val="00047F57"/>
    <w:rPr>
      <w:rFonts w:cs="Times New Roman"/>
      <w:color w:val="0000FF"/>
      <w:u w:val="single"/>
    </w:rPr>
  </w:style>
  <w:style w:type="character" w:customStyle="1" w:styleId="apple-converted-space">
    <w:name w:val="apple-converted-space"/>
    <w:basedOn w:val="DefaultParagraphFont"/>
    <w:uiPriority w:val="99"/>
    <w:rsid w:val="000A7AC2"/>
    <w:rPr>
      <w:rFonts w:cs="Times New Roman"/>
    </w:rPr>
  </w:style>
  <w:style w:type="paragraph" w:styleId="ListParagraph">
    <w:name w:val="List Paragraph"/>
    <w:basedOn w:val="Normal"/>
    <w:uiPriority w:val="99"/>
    <w:qFormat/>
    <w:rsid w:val="006E4FFA"/>
    <w:pPr>
      <w:ind w:left="720"/>
      <w:contextualSpacing/>
    </w:pPr>
  </w:style>
</w:styles>
</file>

<file path=word/webSettings.xml><?xml version="1.0" encoding="utf-8"?>
<w:webSettings xmlns:r="http://schemas.openxmlformats.org/officeDocument/2006/relationships" xmlns:w="http://schemas.openxmlformats.org/wordprocessingml/2006/main">
  <w:divs>
    <w:div w:id="518079965">
      <w:marLeft w:val="0"/>
      <w:marRight w:val="0"/>
      <w:marTop w:val="0"/>
      <w:marBottom w:val="0"/>
      <w:divBdr>
        <w:top w:val="none" w:sz="0" w:space="0" w:color="auto"/>
        <w:left w:val="none" w:sz="0" w:space="0" w:color="auto"/>
        <w:bottom w:val="none" w:sz="0" w:space="0" w:color="auto"/>
        <w:right w:val="none" w:sz="0" w:space="0" w:color="auto"/>
      </w:divBdr>
      <w:divsChild>
        <w:div w:id="518079967">
          <w:marLeft w:val="0"/>
          <w:marRight w:val="0"/>
          <w:marTop w:val="0"/>
          <w:marBottom w:val="0"/>
          <w:divBdr>
            <w:top w:val="none" w:sz="0" w:space="0" w:color="auto"/>
            <w:left w:val="none" w:sz="0" w:space="0" w:color="auto"/>
            <w:bottom w:val="none" w:sz="0" w:space="0" w:color="auto"/>
            <w:right w:val="none" w:sz="0" w:space="0" w:color="auto"/>
          </w:divBdr>
          <w:divsChild>
            <w:div w:id="518079968">
              <w:marLeft w:val="0"/>
              <w:marRight w:val="0"/>
              <w:marTop w:val="0"/>
              <w:marBottom w:val="0"/>
              <w:divBdr>
                <w:top w:val="none" w:sz="0" w:space="0" w:color="auto"/>
                <w:left w:val="none" w:sz="0" w:space="0" w:color="auto"/>
                <w:bottom w:val="none" w:sz="0" w:space="0" w:color="auto"/>
                <w:right w:val="none" w:sz="0" w:space="0" w:color="auto"/>
              </w:divBdr>
              <w:divsChild>
                <w:div w:id="51807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799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apezaxronou.ilion@gmail.com" TargetMode="External"/><Relationship Id="rId13" Type="http://schemas.openxmlformats.org/officeDocument/2006/relationships/hyperlink" Target="http://www.txilion.g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acebook.com/ftoxia.edra.il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ra-coop.g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domesilion.gr" TargetMode="External"/><Relationship Id="rId4" Type="http://schemas.openxmlformats.org/officeDocument/2006/relationships/webSettings" Target="webSettings.xml"/><Relationship Id="rId9" Type="http://schemas.openxmlformats.org/officeDocument/2006/relationships/hyperlink" Target="mailto:ftoxia.edra.ilion@gmail.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437</Words>
  <Characters>2363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Πρόγραμμα « Δίκτυο……</dc:title>
  <dc:subject/>
  <dc:creator>ikpa</dc:creator>
  <cp:keywords/>
  <dc:description/>
  <cp:lastModifiedBy>a</cp:lastModifiedBy>
  <cp:revision>2</cp:revision>
  <cp:lastPrinted>2013-10-29T16:14:00Z</cp:lastPrinted>
  <dcterms:created xsi:type="dcterms:W3CDTF">2016-01-14T10:10:00Z</dcterms:created>
  <dcterms:modified xsi:type="dcterms:W3CDTF">2016-01-14T10:10:00Z</dcterms:modified>
</cp:coreProperties>
</file>